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9AEFA9" w14:textId="2B89D559" w:rsidR="008204C8" w:rsidRDefault="008204C8"/>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206"/>
      </w:tblGrid>
      <w:tr w:rsidR="00D462C7" w14:paraId="5A16744F" w14:textId="77777777" w:rsidTr="00023E55">
        <w:trPr>
          <w:trHeight w:val="3512"/>
        </w:trPr>
        <w:tc>
          <w:tcPr>
            <w:tcW w:w="10206" w:type="dxa"/>
          </w:tcPr>
          <w:p w14:paraId="7AE90FF7" w14:textId="77777777" w:rsidR="00D462C7" w:rsidRDefault="00D462C7"/>
        </w:tc>
      </w:tr>
      <w:tr w:rsidR="00D462C7" w14:paraId="7AF6E75A" w14:textId="77777777" w:rsidTr="00D339CD">
        <w:trPr>
          <w:trHeight w:val="3688"/>
        </w:trPr>
        <w:tc>
          <w:tcPr>
            <w:tcW w:w="10206" w:type="dxa"/>
          </w:tcPr>
          <w:p w14:paraId="7A2831F2" w14:textId="5E8C6699" w:rsidR="008A074F" w:rsidRPr="003D5418" w:rsidRDefault="008A074F" w:rsidP="008A074F">
            <w:pPr>
              <w:pStyle w:val="Title"/>
              <w:spacing w:before="409" w:line="177" w:lineRule="auto"/>
              <w:ind w:left="0" w:right="145"/>
              <w:jc w:val="center"/>
              <w:rPr>
                <w:rFonts w:ascii="Manrope" w:hAnsi="Manrope"/>
                <w:color w:val="FFFFFF" w:themeColor="background1"/>
                <w:spacing w:val="-34"/>
                <w:sz w:val="96"/>
                <w:szCs w:val="96"/>
              </w:rPr>
            </w:pPr>
            <w:r>
              <w:rPr>
                <w:rFonts w:ascii="Manrope" w:hAnsi="Manrope"/>
                <w:color w:val="FFFFFF" w:themeColor="background1"/>
                <w:sz w:val="96"/>
                <w:szCs w:val="96"/>
              </w:rPr>
              <w:t>PARENT/CARER -SCHOOL COMMUNICATION POLICY</w:t>
            </w:r>
          </w:p>
          <w:p w14:paraId="731103B4" w14:textId="28B2209E" w:rsidR="008A074F" w:rsidRPr="006D6604" w:rsidRDefault="006D6604" w:rsidP="008A074F">
            <w:pPr>
              <w:spacing w:before="634" w:line="206" w:lineRule="auto"/>
              <w:ind w:right="145"/>
              <w:jc w:val="center"/>
              <w:rPr>
                <w:rFonts w:ascii="Manrope" w:hAnsi="Manrope"/>
                <w:color w:val="92D050"/>
                <w:sz w:val="62"/>
              </w:rPr>
            </w:pPr>
            <w:r w:rsidRPr="006D6604">
              <w:rPr>
                <w:rFonts w:ascii="Manrope" w:hAnsi="Manrope"/>
                <w:color w:val="92D050"/>
                <w:sz w:val="62"/>
              </w:rPr>
              <w:t>Underley Garden School</w:t>
            </w:r>
          </w:p>
          <w:p w14:paraId="2A78E506" w14:textId="5E3AF120" w:rsidR="00D462C7" w:rsidRPr="00023E55" w:rsidRDefault="00D462C7" w:rsidP="00023E55">
            <w:pPr>
              <w:pStyle w:val="CoverTitle"/>
            </w:pPr>
          </w:p>
        </w:tc>
      </w:tr>
      <w:tr w:rsidR="00023E55" w14:paraId="0BE81EFC" w14:textId="77777777" w:rsidTr="00D339CD">
        <w:trPr>
          <w:trHeight w:val="708"/>
        </w:trPr>
        <w:tc>
          <w:tcPr>
            <w:tcW w:w="10206" w:type="dxa"/>
          </w:tcPr>
          <w:p w14:paraId="6D164F2B" w14:textId="16414F64" w:rsidR="00023E55" w:rsidRDefault="006D6604">
            <w:r>
              <w:rPr>
                <w:noProof/>
              </w:rPr>
              <w:drawing>
                <wp:anchor distT="0" distB="0" distL="114300" distR="114300" simplePos="0" relativeHeight="251658240" behindDoc="1" locked="0" layoutInCell="1" allowOverlap="1" wp14:anchorId="49786FD4" wp14:editId="084062B0">
                  <wp:simplePos x="0" y="0"/>
                  <wp:positionH relativeFrom="column">
                    <wp:posOffset>944880</wp:posOffset>
                  </wp:positionH>
                  <wp:positionV relativeFrom="paragraph">
                    <wp:posOffset>-476250</wp:posOffset>
                  </wp:positionV>
                  <wp:extent cx="4533900" cy="1371600"/>
                  <wp:effectExtent l="0" t="0" r="0" b="0"/>
                  <wp:wrapNone/>
                  <wp:docPr id="5" name="Picture 6">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6">
                            <a:hlinkClick r:id="rId11"/>
                          </pic:cNvPr>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339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D462C7" w14:paraId="1144D9F2" w14:textId="77777777" w:rsidTr="00D462C7">
        <w:tc>
          <w:tcPr>
            <w:tcW w:w="10206" w:type="dxa"/>
          </w:tcPr>
          <w:p w14:paraId="62F94E7C" w14:textId="43F72FC9" w:rsidR="00D462C7" w:rsidRPr="00023E55" w:rsidRDefault="00D462C7" w:rsidP="00023E55">
            <w:pPr>
              <w:pStyle w:val="CoverSubtitle"/>
            </w:pPr>
          </w:p>
        </w:tc>
      </w:tr>
    </w:tbl>
    <w:p w14:paraId="1969C5CC" w14:textId="77777777" w:rsidR="008204C8" w:rsidRDefault="008204C8"/>
    <w:p w14:paraId="09D5F562" w14:textId="52442574" w:rsidR="00D462C7" w:rsidRDefault="00D462C7"/>
    <w:p w14:paraId="70337502" w14:textId="77777777" w:rsidR="00D462C7" w:rsidRDefault="00D462C7">
      <w:pPr>
        <w:sectPr w:rsidR="00D462C7" w:rsidSect="00D462C7">
          <w:headerReference w:type="default" r:id="rId13"/>
          <w:pgSz w:w="11906" w:h="16838" w:code="9"/>
          <w:pgMar w:top="1588" w:right="1588" w:bottom="1588" w:left="567" w:header="709" w:footer="709" w:gutter="0"/>
          <w:cols w:space="708"/>
          <w:docGrid w:linePitch="360"/>
        </w:sectPr>
      </w:pPr>
    </w:p>
    <w:p w14:paraId="69E0FF96" w14:textId="77777777" w:rsidR="000A289C" w:rsidRDefault="000A289C" w:rsidP="00E9732C">
      <w:pPr>
        <w:tabs>
          <w:tab w:val="left" w:pos="960"/>
          <w:tab w:val="left" w:pos="9465"/>
        </w:tabs>
        <w:ind w:left="100"/>
        <w:jc w:val="center"/>
        <w:rPr>
          <w:rFonts w:ascii="Work Sans" w:hAnsi="Work Sans" w:cs="Tahoma"/>
          <w:b/>
          <w:bCs/>
          <w:noProof/>
          <w:sz w:val="24"/>
        </w:rPr>
      </w:pPr>
    </w:p>
    <w:p w14:paraId="78434EA7" w14:textId="145DB477" w:rsidR="00E9732C" w:rsidRPr="00AA2FC5" w:rsidRDefault="00E9732C" w:rsidP="00E9732C">
      <w:pPr>
        <w:tabs>
          <w:tab w:val="left" w:pos="960"/>
          <w:tab w:val="left" w:pos="9465"/>
        </w:tabs>
        <w:ind w:left="100"/>
        <w:jc w:val="center"/>
        <w:rPr>
          <w:rFonts w:ascii="Work Sans" w:hAnsi="Work Sans" w:cs="Tahoma"/>
          <w:b/>
          <w:bCs/>
          <w:noProof/>
          <w:sz w:val="24"/>
        </w:rPr>
      </w:pPr>
      <w:r w:rsidRPr="00AA2FC5">
        <w:rPr>
          <w:rFonts w:ascii="Work Sans" w:hAnsi="Work Sans" w:cs="Tahoma"/>
          <w:b/>
          <w:bCs/>
          <w:noProof/>
          <w:sz w:val="24"/>
        </w:rPr>
        <w:t>PARENT/CARER SCHOOL COMMUNICATION POLICY</w:t>
      </w:r>
    </w:p>
    <w:p w14:paraId="593F991B" w14:textId="69D08724" w:rsidR="000A289C" w:rsidRDefault="00E9732C" w:rsidP="000A289C">
      <w:pPr>
        <w:tabs>
          <w:tab w:val="left" w:pos="960"/>
          <w:tab w:val="left" w:pos="9465"/>
        </w:tabs>
        <w:ind w:left="100"/>
        <w:rPr>
          <w:rFonts w:ascii="Work Sans" w:hAnsi="Work Sans" w:cs="Tahoma"/>
          <w:sz w:val="24"/>
        </w:rPr>
      </w:pPr>
      <w:r w:rsidRPr="00AA2FC5">
        <w:rPr>
          <w:rFonts w:ascii="Work Sans" w:hAnsi="Work Sans" w:cs="Tahoma"/>
          <w:noProof/>
          <w:sz w:val="24"/>
        </w:rPr>
        <w:t xml:space="preserve">            </w:t>
      </w:r>
      <w:r w:rsidRPr="00AA2FC5">
        <w:rPr>
          <w:rFonts w:ascii="Work Sans" w:hAnsi="Work Sans" w:cs="Tahoma"/>
          <w:sz w:val="24"/>
        </w:rPr>
        <w:tab/>
      </w:r>
    </w:p>
    <w:sdt>
      <w:sdtPr>
        <w:rPr>
          <w:rFonts w:ascii="Work Sans" w:eastAsia="Work Sans" w:hAnsi="Work Sans" w:cs="Tahoma"/>
          <w:color w:val="auto"/>
          <w:kern w:val="2"/>
          <w:sz w:val="24"/>
          <w:szCs w:val="24"/>
          <w:lang w:val="en-GB"/>
          <w14:ligatures w14:val="standardContextual"/>
        </w:rPr>
        <w:id w:val="-1553380789"/>
        <w:docPartObj>
          <w:docPartGallery w:val="Table of Contents"/>
          <w:docPartUnique/>
        </w:docPartObj>
      </w:sdtPr>
      <w:sdtEndPr>
        <w:rPr>
          <w:rFonts w:eastAsiaTheme="minorHAnsi"/>
          <w:b/>
          <w:bCs/>
          <w:noProof/>
        </w:rPr>
      </w:sdtEndPr>
      <w:sdtContent>
        <w:p w14:paraId="6C310A1B" w14:textId="01F61992" w:rsidR="00E9732C" w:rsidRPr="007D7460" w:rsidRDefault="00E9732C" w:rsidP="000A289C">
          <w:pPr>
            <w:pStyle w:val="TOCHeading"/>
            <w:rPr>
              <w:rFonts w:ascii="Work Sans" w:hAnsi="Work Sans" w:cs="Tahoma"/>
              <w:b/>
              <w:bCs/>
              <w:color w:val="auto"/>
              <w:sz w:val="24"/>
              <w:szCs w:val="24"/>
            </w:rPr>
          </w:pPr>
          <w:r w:rsidRPr="00AA2FC5">
            <w:rPr>
              <w:rFonts w:ascii="Work Sans" w:hAnsi="Work Sans" w:cs="Tahoma"/>
              <w:b/>
              <w:bCs/>
              <w:color w:val="auto"/>
              <w:sz w:val="24"/>
              <w:szCs w:val="24"/>
            </w:rPr>
            <w:t>CO</w:t>
          </w:r>
          <w:r w:rsidRPr="007D7460">
            <w:rPr>
              <w:rFonts w:ascii="Work Sans" w:hAnsi="Work Sans" w:cs="Tahoma"/>
              <w:b/>
              <w:bCs/>
              <w:color w:val="auto"/>
              <w:sz w:val="24"/>
              <w:szCs w:val="24"/>
            </w:rPr>
            <w:t>NTENTS</w:t>
          </w:r>
        </w:p>
        <w:p w14:paraId="305D8E2B" w14:textId="77777777" w:rsidR="00E9732C" w:rsidRPr="007D7460" w:rsidRDefault="00E9732C" w:rsidP="00E9732C">
          <w:pPr>
            <w:rPr>
              <w:rFonts w:ascii="Work Sans" w:hAnsi="Work Sans" w:cs="Tahoma"/>
              <w:b/>
              <w:bCs/>
              <w:sz w:val="24"/>
            </w:rPr>
          </w:pPr>
        </w:p>
        <w:p w14:paraId="53963F27" w14:textId="2B98C61E" w:rsidR="00BE33BA" w:rsidRPr="007D7460" w:rsidRDefault="00E9732C">
          <w:pPr>
            <w:pStyle w:val="TOC1"/>
            <w:tabs>
              <w:tab w:val="left" w:pos="720"/>
            </w:tabs>
            <w:rPr>
              <w:rFonts w:ascii="Work Sans" w:eastAsiaTheme="minorEastAsia" w:hAnsi="Work Sans"/>
              <w:b/>
              <w:bCs/>
              <w:noProof/>
              <w:sz w:val="24"/>
              <w:lang w:eastAsia="en-GB"/>
            </w:rPr>
          </w:pPr>
          <w:r w:rsidRPr="007D7460">
            <w:rPr>
              <w:rFonts w:ascii="Work Sans" w:hAnsi="Work Sans" w:cs="Tahoma"/>
              <w:b/>
              <w:bCs/>
              <w:sz w:val="24"/>
            </w:rPr>
            <w:fldChar w:fldCharType="begin"/>
          </w:r>
          <w:r w:rsidRPr="007D7460">
            <w:rPr>
              <w:rFonts w:ascii="Work Sans" w:hAnsi="Work Sans" w:cs="Tahoma"/>
              <w:b/>
              <w:bCs/>
              <w:sz w:val="24"/>
            </w:rPr>
            <w:instrText xml:space="preserve"> TOC \o "1-3" \h \z \u </w:instrText>
          </w:r>
          <w:r w:rsidRPr="007D7460">
            <w:rPr>
              <w:rFonts w:ascii="Work Sans" w:hAnsi="Work Sans" w:cs="Tahoma"/>
              <w:b/>
              <w:bCs/>
              <w:sz w:val="24"/>
            </w:rPr>
            <w:fldChar w:fldCharType="separate"/>
          </w:r>
          <w:hyperlink w:anchor="_Toc239079645" w:history="1">
            <w:r w:rsidR="00BE33BA" w:rsidRPr="007D7460">
              <w:rPr>
                <w:rStyle w:val="Hyperlink"/>
                <w:rFonts w:ascii="Work Sans" w:hAnsi="Work Sans" w:cs="Tahoma"/>
                <w:b/>
                <w:bCs/>
                <w:noProof/>
                <w:kern w:val="22"/>
                <w:sz w:val="24"/>
              </w:rPr>
              <w:t>1.0</w:t>
            </w:r>
            <w:r w:rsidR="00BE33BA" w:rsidRPr="007D7460">
              <w:rPr>
                <w:rFonts w:ascii="Work Sans" w:eastAsiaTheme="minorEastAsia" w:hAnsi="Work Sans"/>
                <w:b/>
                <w:bCs/>
                <w:noProof/>
                <w:sz w:val="24"/>
                <w:lang w:eastAsia="en-GB"/>
              </w:rPr>
              <w:tab/>
            </w:r>
            <w:r w:rsidR="007D7460">
              <w:rPr>
                <w:rFonts w:ascii="Work Sans" w:eastAsiaTheme="minorEastAsia" w:hAnsi="Work Sans"/>
                <w:b/>
                <w:bCs/>
                <w:noProof/>
                <w:sz w:val="24"/>
                <w:lang w:eastAsia="en-GB"/>
              </w:rPr>
              <w:tab/>
            </w:r>
            <w:r w:rsidR="00BE33BA" w:rsidRPr="007D7460">
              <w:rPr>
                <w:rStyle w:val="Hyperlink"/>
                <w:rFonts w:ascii="Work Sans" w:hAnsi="Work Sans" w:cs="Tahoma"/>
                <w:b/>
                <w:bCs/>
                <w:noProof/>
                <w:kern w:val="22"/>
                <w:sz w:val="24"/>
              </w:rPr>
              <w:t>POLICY STATEMENT</w:t>
            </w:r>
            <w:r w:rsidR="007D7460">
              <w:rPr>
                <w:rStyle w:val="Hyperlink"/>
                <w:rFonts w:ascii="Work Sans" w:hAnsi="Work Sans" w:cs="Tahoma"/>
                <w:b/>
                <w:bCs/>
                <w:noProof/>
                <w:kern w:val="22"/>
                <w:sz w:val="24"/>
              </w:rPr>
              <w:t>…………………………………………………………………………</w:t>
            </w:r>
            <w:r w:rsidR="00B766D4">
              <w:rPr>
                <w:rStyle w:val="Hyperlink"/>
                <w:rFonts w:ascii="Work Sans" w:hAnsi="Work Sans" w:cs="Tahoma"/>
                <w:b/>
                <w:bCs/>
                <w:noProof/>
                <w:kern w:val="22"/>
                <w:sz w:val="24"/>
              </w:rPr>
              <w:t>……….</w:t>
            </w:r>
            <w:r w:rsidR="00BE33BA" w:rsidRPr="007D7460">
              <w:rPr>
                <w:rFonts w:ascii="Work Sans" w:hAnsi="Work Sans"/>
                <w:b/>
                <w:bCs/>
                <w:noProof/>
                <w:webHidden/>
                <w:sz w:val="24"/>
              </w:rPr>
              <w:tab/>
            </w:r>
            <w:r w:rsidR="00BE33BA" w:rsidRPr="007D7460">
              <w:rPr>
                <w:rFonts w:ascii="Work Sans" w:hAnsi="Work Sans"/>
                <w:b/>
                <w:bCs/>
                <w:noProof/>
                <w:webHidden/>
                <w:sz w:val="24"/>
              </w:rPr>
              <w:fldChar w:fldCharType="begin"/>
            </w:r>
            <w:r w:rsidR="00BE33BA" w:rsidRPr="007D7460">
              <w:rPr>
                <w:rFonts w:ascii="Work Sans" w:hAnsi="Work Sans"/>
                <w:b/>
                <w:bCs/>
                <w:noProof/>
                <w:webHidden/>
                <w:sz w:val="24"/>
              </w:rPr>
              <w:instrText xml:space="preserve"> PAGEREF _Toc239079645 \h </w:instrText>
            </w:r>
            <w:r w:rsidR="00BE33BA" w:rsidRPr="007D7460">
              <w:rPr>
                <w:rFonts w:ascii="Work Sans" w:hAnsi="Work Sans"/>
                <w:b/>
                <w:bCs/>
                <w:noProof/>
                <w:webHidden/>
                <w:sz w:val="24"/>
              </w:rPr>
            </w:r>
            <w:r w:rsidR="00BE33BA" w:rsidRPr="007D7460">
              <w:rPr>
                <w:rFonts w:ascii="Work Sans" w:hAnsi="Work Sans"/>
                <w:b/>
                <w:bCs/>
                <w:noProof/>
                <w:webHidden/>
                <w:sz w:val="24"/>
              </w:rPr>
              <w:fldChar w:fldCharType="separate"/>
            </w:r>
            <w:r w:rsidR="00BE33BA" w:rsidRPr="007D7460">
              <w:rPr>
                <w:rFonts w:ascii="Work Sans" w:hAnsi="Work Sans"/>
                <w:b/>
                <w:bCs/>
                <w:noProof/>
                <w:webHidden/>
                <w:sz w:val="24"/>
              </w:rPr>
              <w:t>2</w:t>
            </w:r>
            <w:r w:rsidR="00BE33BA" w:rsidRPr="007D7460">
              <w:rPr>
                <w:rFonts w:ascii="Work Sans" w:hAnsi="Work Sans"/>
                <w:b/>
                <w:bCs/>
                <w:noProof/>
                <w:webHidden/>
                <w:sz w:val="24"/>
              </w:rPr>
              <w:fldChar w:fldCharType="end"/>
            </w:r>
          </w:hyperlink>
        </w:p>
        <w:p w14:paraId="4601A784" w14:textId="059E791B" w:rsidR="00BE33BA" w:rsidRPr="007D7460" w:rsidRDefault="002B5D0E">
          <w:pPr>
            <w:pStyle w:val="TOC1"/>
            <w:rPr>
              <w:rFonts w:ascii="Work Sans" w:eastAsiaTheme="minorEastAsia" w:hAnsi="Work Sans"/>
              <w:b/>
              <w:bCs/>
              <w:noProof/>
              <w:sz w:val="24"/>
              <w:lang w:eastAsia="en-GB"/>
            </w:rPr>
          </w:pPr>
          <w:hyperlink w:anchor="_Toc239079646" w:history="1">
            <w:r w:rsidR="00BE33BA" w:rsidRPr="007D7460">
              <w:rPr>
                <w:rStyle w:val="Hyperlink"/>
                <w:rFonts w:ascii="Work Sans" w:hAnsi="Work Sans" w:cs="Tahoma"/>
                <w:b/>
                <w:bCs/>
                <w:noProof/>
                <w:kern w:val="22"/>
                <w:sz w:val="24"/>
              </w:rPr>
              <w:t xml:space="preserve">2.0 </w:t>
            </w:r>
            <w:r w:rsidR="007D7460">
              <w:rPr>
                <w:rStyle w:val="Hyperlink"/>
                <w:rFonts w:ascii="Work Sans" w:hAnsi="Work Sans" w:cs="Tahoma"/>
                <w:b/>
                <w:bCs/>
                <w:noProof/>
                <w:kern w:val="22"/>
                <w:sz w:val="24"/>
              </w:rPr>
              <w:tab/>
            </w:r>
            <w:r w:rsidR="00BE33BA" w:rsidRPr="007D7460">
              <w:rPr>
                <w:rStyle w:val="Hyperlink"/>
                <w:rFonts w:ascii="Work Sans" w:hAnsi="Work Sans" w:cs="Tahoma"/>
                <w:b/>
                <w:bCs/>
                <w:noProof/>
                <w:kern w:val="22"/>
                <w:sz w:val="24"/>
              </w:rPr>
              <w:t>HOW WE COMMUNICATE WITH PARENTS AND CARERS</w:t>
            </w:r>
            <w:r w:rsidR="00B766D4">
              <w:rPr>
                <w:rStyle w:val="Hyperlink"/>
                <w:rFonts w:ascii="Work Sans" w:hAnsi="Work Sans" w:cs="Tahoma"/>
                <w:b/>
                <w:bCs/>
                <w:noProof/>
                <w:kern w:val="22"/>
                <w:sz w:val="24"/>
              </w:rPr>
              <w:t>…………………………………</w:t>
            </w:r>
            <w:r w:rsidR="00BE33BA" w:rsidRPr="007D7460">
              <w:rPr>
                <w:rFonts w:ascii="Work Sans" w:hAnsi="Work Sans"/>
                <w:b/>
                <w:bCs/>
                <w:noProof/>
                <w:webHidden/>
                <w:sz w:val="24"/>
              </w:rPr>
              <w:tab/>
            </w:r>
            <w:r w:rsidR="00BE33BA" w:rsidRPr="007D7460">
              <w:rPr>
                <w:rFonts w:ascii="Work Sans" w:hAnsi="Work Sans"/>
                <w:b/>
                <w:bCs/>
                <w:noProof/>
                <w:webHidden/>
                <w:sz w:val="24"/>
              </w:rPr>
              <w:fldChar w:fldCharType="begin"/>
            </w:r>
            <w:r w:rsidR="00BE33BA" w:rsidRPr="007D7460">
              <w:rPr>
                <w:rFonts w:ascii="Work Sans" w:hAnsi="Work Sans"/>
                <w:b/>
                <w:bCs/>
                <w:noProof/>
                <w:webHidden/>
                <w:sz w:val="24"/>
              </w:rPr>
              <w:instrText xml:space="preserve"> PAGEREF _Toc239079646 \h </w:instrText>
            </w:r>
            <w:r w:rsidR="00BE33BA" w:rsidRPr="007D7460">
              <w:rPr>
                <w:rFonts w:ascii="Work Sans" w:hAnsi="Work Sans"/>
                <w:b/>
                <w:bCs/>
                <w:noProof/>
                <w:webHidden/>
                <w:sz w:val="24"/>
              </w:rPr>
            </w:r>
            <w:r w:rsidR="00BE33BA" w:rsidRPr="007D7460">
              <w:rPr>
                <w:rFonts w:ascii="Work Sans" w:hAnsi="Work Sans"/>
                <w:b/>
                <w:bCs/>
                <w:noProof/>
                <w:webHidden/>
                <w:sz w:val="24"/>
              </w:rPr>
              <w:fldChar w:fldCharType="separate"/>
            </w:r>
            <w:r w:rsidR="00BE33BA" w:rsidRPr="007D7460">
              <w:rPr>
                <w:rFonts w:ascii="Work Sans" w:hAnsi="Work Sans"/>
                <w:b/>
                <w:bCs/>
                <w:noProof/>
                <w:webHidden/>
                <w:sz w:val="24"/>
              </w:rPr>
              <w:t>4</w:t>
            </w:r>
            <w:r w:rsidR="00BE33BA" w:rsidRPr="007D7460">
              <w:rPr>
                <w:rFonts w:ascii="Work Sans" w:hAnsi="Work Sans"/>
                <w:b/>
                <w:bCs/>
                <w:noProof/>
                <w:webHidden/>
                <w:sz w:val="24"/>
              </w:rPr>
              <w:fldChar w:fldCharType="end"/>
            </w:r>
          </w:hyperlink>
        </w:p>
        <w:p w14:paraId="48843F74" w14:textId="5C86F83E" w:rsidR="00BE33BA" w:rsidRPr="007D7460" w:rsidRDefault="002B5D0E">
          <w:pPr>
            <w:pStyle w:val="TOC1"/>
            <w:rPr>
              <w:rFonts w:ascii="Work Sans" w:eastAsiaTheme="minorEastAsia" w:hAnsi="Work Sans"/>
              <w:b/>
              <w:bCs/>
              <w:noProof/>
              <w:sz w:val="24"/>
              <w:lang w:eastAsia="en-GB"/>
            </w:rPr>
          </w:pPr>
          <w:hyperlink w:anchor="_Toc239079647" w:history="1">
            <w:r w:rsidR="00BE33BA" w:rsidRPr="007D7460">
              <w:rPr>
                <w:rStyle w:val="Hyperlink"/>
                <w:rFonts w:ascii="Work Sans" w:hAnsi="Work Sans" w:cs="Tahoma"/>
                <w:b/>
                <w:bCs/>
                <w:noProof/>
                <w:kern w:val="22"/>
                <w:sz w:val="24"/>
              </w:rPr>
              <w:t xml:space="preserve">3.0 </w:t>
            </w:r>
            <w:r w:rsidR="007D7460">
              <w:rPr>
                <w:rStyle w:val="Hyperlink"/>
                <w:rFonts w:ascii="Work Sans" w:hAnsi="Work Sans" w:cs="Tahoma"/>
                <w:b/>
                <w:bCs/>
                <w:noProof/>
                <w:kern w:val="22"/>
                <w:sz w:val="24"/>
              </w:rPr>
              <w:tab/>
            </w:r>
            <w:r w:rsidR="00BE33BA" w:rsidRPr="007D7460">
              <w:rPr>
                <w:rStyle w:val="Hyperlink"/>
                <w:rFonts w:ascii="Work Sans" w:hAnsi="Work Sans" w:cs="Tahoma"/>
                <w:b/>
                <w:bCs/>
                <w:noProof/>
                <w:kern w:val="22"/>
                <w:sz w:val="24"/>
              </w:rPr>
              <w:t>WHAT WE ASK OF PARENTS/CARERS</w:t>
            </w:r>
            <w:r w:rsidR="00B766D4">
              <w:rPr>
                <w:rStyle w:val="Hyperlink"/>
                <w:rFonts w:ascii="Work Sans" w:hAnsi="Work Sans" w:cs="Tahoma"/>
                <w:b/>
                <w:bCs/>
                <w:noProof/>
                <w:kern w:val="22"/>
                <w:sz w:val="24"/>
              </w:rPr>
              <w:t>………………………………………………………….</w:t>
            </w:r>
            <w:r w:rsidR="00BE33BA" w:rsidRPr="007D7460">
              <w:rPr>
                <w:rFonts w:ascii="Work Sans" w:hAnsi="Work Sans"/>
                <w:b/>
                <w:bCs/>
                <w:noProof/>
                <w:webHidden/>
                <w:sz w:val="24"/>
              </w:rPr>
              <w:tab/>
            </w:r>
            <w:r w:rsidR="00BE33BA" w:rsidRPr="007D7460">
              <w:rPr>
                <w:rFonts w:ascii="Work Sans" w:hAnsi="Work Sans"/>
                <w:b/>
                <w:bCs/>
                <w:noProof/>
                <w:webHidden/>
                <w:sz w:val="24"/>
              </w:rPr>
              <w:fldChar w:fldCharType="begin"/>
            </w:r>
            <w:r w:rsidR="00BE33BA" w:rsidRPr="007D7460">
              <w:rPr>
                <w:rFonts w:ascii="Work Sans" w:hAnsi="Work Sans"/>
                <w:b/>
                <w:bCs/>
                <w:noProof/>
                <w:webHidden/>
                <w:sz w:val="24"/>
              </w:rPr>
              <w:instrText xml:space="preserve"> PAGEREF _Toc239079647 \h </w:instrText>
            </w:r>
            <w:r w:rsidR="00BE33BA" w:rsidRPr="007D7460">
              <w:rPr>
                <w:rFonts w:ascii="Work Sans" w:hAnsi="Work Sans"/>
                <w:b/>
                <w:bCs/>
                <w:noProof/>
                <w:webHidden/>
                <w:sz w:val="24"/>
              </w:rPr>
            </w:r>
            <w:r w:rsidR="00BE33BA" w:rsidRPr="007D7460">
              <w:rPr>
                <w:rFonts w:ascii="Work Sans" w:hAnsi="Work Sans"/>
                <w:b/>
                <w:bCs/>
                <w:noProof/>
                <w:webHidden/>
                <w:sz w:val="24"/>
              </w:rPr>
              <w:fldChar w:fldCharType="separate"/>
            </w:r>
            <w:r w:rsidR="00BE33BA" w:rsidRPr="007D7460">
              <w:rPr>
                <w:rFonts w:ascii="Work Sans" w:hAnsi="Work Sans"/>
                <w:b/>
                <w:bCs/>
                <w:noProof/>
                <w:webHidden/>
                <w:sz w:val="24"/>
              </w:rPr>
              <w:t>6</w:t>
            </w:r>
            <w:r w:rsidR="00BE33BA" w:rsidRPr="007D7460">
              <w:rPr>
                <w:rFonts w:ascii="Work Sans" w:hAnsi="Work Sans"/>
                <w:b/>
                <w:bCs/>
                <w:noProof/>
                <w:webHidden/>
                <w:sz w:val="24"/>
              </w:rPr>
              <w:fldChar w:fldCharType="end"/>
            </w:r>
          </w:hyperlink>
        </w:p>
        <w:p w14:paraId="14833071" w14:textId="0927F24C" w:rsidR="00BE33BA" w:rsidRPr="007D7460" w:rsidRDefault="002B5D0E">
          <w:pPr>
            <w:pStyle w:val="TOC1"/>
            <w:rPr>
              <w:rFonts w:ascii="Work Sans" w:eastAsiaTheme="minorEastAsia" w:hAnsi="Work Sans"/>
              <w:b/>
              <w:bCs/>
              <w:noProof/>
              <w:sz w:val="24"/>
              <w:lang w:eastAsia="en-GB"/>
            </w:rPr>
          </w:pPr>
          <w:hyperlink w:anchor="_Toc239079648" w:history="1">
            <w:r w:rsidR="00BE33BA" w:rsidRPr="007D7460">
              <w:rPr>
                <w:rStyle w:val="Hyperlink"/>
                <w:rFonts w:ascii="Work Sans" w:hAnsi="Work Sans" w:cs="Tahoma"/>
                <w:b/>
                <w:bCs/>
                <w:noProof/>
                <w:kern w:val="22"/>
                <w:sz w:val="24"/>
              </w:rPr>
              <w:t xml:space="preserve">4.0 </w:t>
            </w:r>
            <w:r w:rsidR="007D7460">
              <w:rPr>
                <w:rStyle w:val="Hyperlink"/>
                <w:rFonts w:ascii="Work Sans" w:hAnsi="Work Sans" w:cs="Tahoma"/>
                <w:b/>
                <w:bCs/>
                <w:noProof/>
                <w:kern w:val="22"/>
                <w:sz w:val="24"/>
              </w:rPr>
              <w:tab/>
            </w:r>
            <w:r w:rsidR="00BE33BA" w:rsidRPr="007D7460">
              <w:rPr>
                <w:rStyle w:val="Hyperlink"/>
                <w:rFonts w:ascii="Work Sans" w:hAnsi="Work Sans" w:cs="Tahoma"/>
                <w:b/>
                <w:bCs/>
                <w:noProof/>
                <w:kern w:val="22"/>
                <w:sz w:val="24"/>
              </w:rPr>
              <w:t>EXPECTATIONS FOR RESPECTFUL COMMUNICATION</w:t>
            </w:r>
            <w:r w:rsidR="00B766D4">
              <w:rPr>
                <w:rStyle w:val="Hyperlink"/>
                <w:rFonts w:ascii="Work Sans" w:hAnsi="Work Sans" w:cs="Tahoma"/>
                <w:b/>
                <w:bCs/>
                <w:noProof/>
                <w:kern w:val="22"/>
                <w:sz w:val="24"/>
              </w:rPr>
              <w:t>…………………………………….</w:t>
            </w:r>
            <w:r w:rsidR="00BE33BA" w:rsidRPr="007D7460">
              <w:rPr>
                <w:rFonts w:ascii="Work Sans" w:hAnsi="Work Sans"/>
                <w:b/>
                <w:bCs/>
                <w:noProof/>
                <w:webHidden/>
                <w:sz w:val="24"/>
              </w:rPr>
              <w:tab/>
            </w:r>
            <w:r w:rsidR="00BE33BA" w:rsidRPr="007D7460">
              <w:rPr>
                <w:rFonts w:ascii="Work Sans" w:hAnsi="Work Sans"/>
                <w:b/>
                <w:bCs/>
                <w:noProof/>
                <w:webHidden/>
                <w:sz w:val="24"/>
              </w:rPr>
              <w:fldChar w:fldCharType="begin"/>
            </w:r>
            <w:r w:rsidR="00BE33BA" w:rsidRPr="007D7460">
              <w:rPr>
                <w:rFonts w:ascii="Work Sans" w:hAnsi="Work Sans"/>
                <w:b/>
                <w:bCs/>
                <w:noProof/>
                <w:webHidden/>
                <w:sz w:val="24"/>
              </w:rPr>
              <w:instrText xml:space="preserve"> PAGEREF _Toc239079648 \h </w:instrText>
            </w:r>
            <w:r w:rsidR="00BE33BA" w:rsidRPr="007D7460">
              <w:rPr>
                <w:rFonts w:ascii="Work Sans" w:hAnsi="Work Sans"/>
                <w:b/>
                <w:bCs/>
                <w:noProof/>
                <w:webHidden/>
                <w:sz w:val="24"/>
              </w:rPr>
            </w:r>
            <w:r w:rsidR="00BE33BA" w:rsidRPr="007D7460">
              <w:rPr>
                <w:rFonts w:ascii="Work Sans" w:hAnsi="Work Sans"/>
                <w:b/>
                <w:bCs/>
                <w:noProof/>
                <w:webHidden/>
                <w:sz w:val="24"/>
              </w:rPr>
              <w:fldChar w:fldCharType="separate"/>
            </w:r>
            <w:r w:rsidR="00BE33BA" w:rsidRPr="007D7460">
              <w:rPr>
                <w:rFonts w:ascii="Work Sans" w:hAnsi="Work Sans"/>
                <w:b/>
                <w:bCs/>
                <w:noProof/>
                <w:webHidden/>
                <w:sz w:val="24"/>
              </w:rPr>
              <w:t>6</w:t>
            </w:r>
            <w:r w:rsidR="00BE33BA" w:rsidRPr="007D7460">
              <w:rPr>
                <w:rFonts w:ascii="Work Sans" w:hAnsi="Work Sans"/>
                <w:b/>
                <w:bCs/>
                <w:noProof/>
                <w:webHidden/>
                <w:sz w:val="24"/>
              </w:rPr>
              <w:fldChar w:fldCharType="end"/>
            </w:r>
          </w:hyperlink>
        </w:p>
        <w:p w14:paraId="07E616BA" w14:textId="76073B96" w:rsidR="00BE33BA" w:rsidRPr="007D7460" w:rsidRDefault="002B5D0E">
          <w:pPr>
            <w:pStyle w:val="TOC1"/>
            <w:rPr>
              <w:rFonts w:ascii="Work Sans" w:eastAsiaTheme="minorEastAsia" w:hAnsi="Work Sans"/>
              <w:b/>
              <w:bCs/>
              <w:noProof/>
              <w:sz w:val="24"/>
              <w:lang w:eastAsia="en-GB"/>
            </w:rPr>
          </w:pPr>
          <w:hyperlink w:anchor="_Toc239079649" w:history="1">
            <w:r w:rsidR="00BE33BA" w:rsidRPr="007D7460">
              <w:rPr>
                <w:rStyle w:val="Hyperlink"/>
                <w:rFonts w:ascii="Work Sans" w:hAnsi="Work Sans" w:cs="Tahoma"/>
                <w:b/>
                <w:bCs/>
                <w:noProof/>
                <w:kern w:val="22"/>
                <w:sz w:val="24"/>
              </w:rPr>
              <w:t xml:space="preserve">5.0 </w:t>
            </w:r>
            <w:r w:rsidR="007D7460">
              <w:rPr>
                <w:rStyle w:val="Hyperlink"/>
                <w:rFonts w:ascii="Work Sans" w:hAnsi="Work Sans" w:cs="Tahoma"/>
                <w:b/>
                <w:bCs/>
                <w:noProof/>
                <w:kern w:val="22"/>
                <w:sz w:val="24"/>
              </w:rPr>
              <w:tab/>
            </w:r>
            <w:r w:rsidR="00BE33BA" w:rsidRPr="007D7460">
              <w:rPr>
                <w:rStyle w:val="Hyperlink"/>
                <w:rFonts w:ascii="Work Sans" w:hAnsi="Work Sans" w:cs="Tahoma"/>
                <w:b/>
                <w:bCs/>
                <w:noProof/>
                <w:kern w:val="22"/>
                <w:sz w:val="24"/>
              </w:rPr>
              <w:t>PARENTS WITH ADDITIONAL COMMUNICATION NEEDS</w:t>
            </w:r>
            <w:r w:rsidR="00B766D4">
              <w:rPr>
                <w:rStyle w:val="Hyperlink"/>
                <w:rFonts w:ascii="Work Sans" w:hAnsi="Work Sans" w:cs="Tahoma"/>
                <w:b/>
                <w:bCs/>
                <w:noProof/>
                <w:kern w:val="22"/>
                <w:sz w:val="24"/>
              </w:rPr>
              <w:t xml:space="preserve"> ………………………………...</w:t>
            </w:r>
            <w:r w:rsidR="00BE33BA" w:rsidRPr="007D7460">
              <w:rPr>
                <w:rFonts w:ascii="Work Sans" w:hAnsi="Work Sans"/>
                <w:b/>
                <w:bCs/>
                <w:noProof/>
                <w:webHidden/>
                <w:sz w:val="24"/>
              </w:rPr>
              <w:tab/>
            </w:r>
            <w:r w:rsidR="00BE33BA" w:rsidRPr="007D7460">
              <w:rPr>
                <w:rFonts w:ascii="Work Sans" w:hAnsi="Work Sans"/>
                <w:b/>
                <w:bCs/>
                <w:noProof/>
                <w:webHidden/>
                <w:sz w:val="24"/>
              </w:rPr>
              <w:fldChar w:fldCharType="begin"/>
            </w:r>
            <w:r w:rsidR="00BE33BA" w:rsidRPr="007D7460">
              <w:rPr>
                <w:rFonts w:ascii="Work Sans" w:hAnsi="Work Sans"/>
                <w:b/>
                <w:bCs/>
                <w:noProof/>
                <w:webHidden/>
                <w:sz w:val="24"/>
              </w:rPr>
              <w:instrText xml:space="preserve"> PAGEREF _Toc239079649 \h </w:instrText>
            </w:r>
            <w:r w:rsidR="00BE33BA" w:rsidRPr="007D7460">
              <w:rPr>
                <w:rFonts w:ascii="Work Sans" w:hAnsi="Work Sans"/>
                <w:b/>
                <w:bCs/>
                <w:noProof/>
                <w:webHidden/>
                <w:sz w:val="24"/>
              </w:rPr>
            </w:r>
            <w:r w:rsidR="00BE33BA" w:rsidRPr="007D7460">
              <w:rPr>
                <w:rFonts w:ascii="Work Sans" w:hAnsi="Work Sans"/>
                <w:b/>
                <w:bCs/>
                <w:noProof/>
                <w:webHidden/>
                <w:sz w:val="24"/>
              </w:rPr>
              <w:fldChar w:fldCharType="separate"/>
            </w:r>
            <w:r w:rsidR="00BE33BA" w:rsidRPr="007D7460">
              <w:rPr>
                <w:rFonts w:ascii="Work Sans" w:hAnsi="Work Sans"/>
                <w:b/>
                <w:bCs/>
                <w:noProof/>
                <w:webHidden/>
                <w:sz w:val="24"/>
              </w:rPr>
              <w:t>6</w:t>
            </w:r>
            <w:r w:rsidR="00BE33BA" w:rsidRPr="007D7460">
              <w:rPr>
                <w:rFonts w:ascii="Work Sans" w:hAnsi="Work Sans"/>
                <w:b/>
                <w:bCs/>
                <w:noProof/>
                <w:webHidden/>
                <w:sz w:val="24"/>
              </w:rPr>
              <w:fldChar w:fldCharType="end"/>
            </w:r>
          </w:hyperlink>
        </w:p>
        <w:p w14:paraId="0FF5CCA5" w14:textId="21028F7A" w:rsidR="00E9732C" w:rsidRPr="00AA2FC5" w:rsidRDefault="00E9732C" w:rsidP="00E9732C">
          <w:pPr>
            <w:rPr>
              <w:rFonts w:ascii="Work Sans" w:hAnsi="Work Sans" w:cs="Tahoma"/>
              <w:sz w:val="24"/>
            </w:rPr>
          </w:pPr>
          <w:r w:rsidRPr="007D7460">
            <w:rPr>
              <w:rFonts w:ascii="Work Sans" w:hAnsi="Work Sans" w:cs="Tahoma"/>
              <w:b/>
              <w:bCs/>
              <w:noProof/>
              <w:sz w:val="24"/>
            </w:rPr>
            <w:fldChar w:fldCharType="end"/>
          </w:r>
        </w:p>
        <w:p w14:paraId="63B89614" w14:textId="77777777" w:rsidR="00E9732C" w:rsidRDefault="002B5D0E" w:rsidP="00E9732C">
          <w:pPr>
            <w:rPr>
              <w:rFonts w:ascii="Work Sans" w:hAnsi="Work Sans" w:cs="Tahoma"/>
              <w:b/>
              <w:bCs/>
              <w:noProof/>
              <w:sz w:val="24"/>
            </w:rPr>
          </w:pPr>
        </w:p>
      </w:sdtContent>
    </w:sdt>
    <w:p w14:paraId="24A28835" w14:textId="1EC3DA7B" w:rsidR="00F303DC" w:rsidRPr="00F303DC" w:rsidRDefault="00F303DC" w:rsidP="00D23313">
      <w:pPr>
        <w:spacing w:line="240" w:lineRule="auto"/>
        <w:rPr>
          <w:rFonts w:ascii="Work Sans" w:hAnsi="Work Sans"/>
          <w:b/>
          <w:bCs/>
          <w:color w:val="182C36" w:themeColor="accent1"/>
          <w:sz w:val="26"/>
          <w:szCs w:val="26"/>
        </w:rPr>
      </w:pPr>
      <w:r w:rsidRPr="00F303DC">
        <w:rPr>
          <w:rFonts w:ascii="Work Sans" w:hAnsi="Work Sans"/>
          <w:b/>
          <w:bCs/>
          <w:color w:val="182C36" w:themeColor="accent1"/>
          <w:sz w:val="26"/>
          <w:szCs w:val="26"/>
        </w:rPr>
        <w:t>Terminology</w:t>
      </w:r>
    </w:p>
    <w:p w14:paraId="0A501A98" w14:textId="77777777" w:rsidR="00F303DC" w:rsidRPr="00D23313" w:rsidRDefault="00F303DC" w:rsidP="00D23313">
      <w:pPr>
        <w:spacing w:line="240" w:lineRule="auto"/>
        <w:rPr>
          <w:rFonts w:ascii="Work Sans" w:hAnsi="Work Sans"/>
          <w:color w:val="182C36" w:themeColor="accent1"/>
          <w:sz w:val="8"/>
          <w:szCs w:val="8"/>
        </w:rPr>
      </w:pPr>
    </w:p>
    <w:p w14:paraId="3E18FBAE" w14:textId="77777777" w:rsidR="00F303DC" w:rsidRPr="00F303DC" w:rsidRDefault="00F303DC" w:rsidP="00725112">
      <w:pPr>
        <w:spacing w:after="80" w:line="240" w:lineRule="auto"/>
        <w:jc w:val="both"/>
        <w:rPr>
          <w:rFonts w:ascii="Work Sans" w:hAnsi="Work Sans"/>
          <w:color w:val="182C36" w:themeColor="accent1"/>
          <w:sz w:val="26"/>
          <w:szCs w:val="26"/>
        </w:rPr>
      </w:pPr>
      <w:r w:rsidRPr="00F303DC">
        <w:rPr>
          <w:rFonts w:ascii="Work Sans" w:hAnsi="Work Sans"/>
          <w:color w:val="182C36" w:themeColor="accent1"/>
          <w:sz w:val="26"/>
          <w:szCs w:val="26"/>
        </w:rPr>
        <w:t>Please note that the terms:</w:t>
      </w:r>
    </w:p>
    <w:p w14:paraId="37F688C4" w14:textId="6ED88FE4" w:rsidR="00F303DC" w:rsidRPr="00F303DC" w:rsidRDefault="00F303DC" w:rsidP="00725112">
      <w:pPr>
        <w:spacing w:after="80" w:line="240" w:lineRule="auto"/>
        <w:jc w:val="both"/>
        <w:rPr>
          <w:rFonts w:ascii="Work Sans" w:hAnsi="Work Sans"/>
          <w:color w:val="182C36" w:themeColor="accent1"/>
          <w:sz w:val="26"/>
          <w:szCs w:val="26"/>
        </w:rPr>
      </w:pPr>
      <w:r w:rsidRPr="00F303DC">
        <w:rPr>
          <w:rFonts w:ascii="Work Sans" w:hAnsi="Work Sans"/>
          <w:b/>
          <w:bCs/>
          <w:color w:val="182C36" w:themeColor="accent1"/>
          <w:sz w:val="26"/>
          <w:szCs w:val="26"/>
        </w:rPr>
        <w:t>“Our teams” and” “team members”</w:t>
      </w:r>
      <w:r w:rsidRPr="00F303DC">
        <w:rPr>
          <w:rFonts w:ascii="Work Sans" w:hAnsi="Work Sans"/>
          <w:color w:val="182C36" w:themeColor="accent1"/>
          <w:sz w:val="26"/>
          <w:szCs w:val="26"/>
        </w:rPr>
        <w:t xml:space="preserve"> include everyone working in Outcomes First Group’s settings and services in a paid or unpaid capacity, including employees, consultants, agency staff, trainees and contractors</w:t>
      </w:r>
      <w:r w:rsidR="00CD3CDF">
        <w:rPr>
          <w:rFonts w:ascii="Work Sans" w:hAnsi="Work Sans"/>
          <w:color w:val="182C36" w:themeColor="accent1"/>
          <w:sz w:val="26"/>
          <w:szCs w:val="26"/>
        </w:rPr>
        <w:t xml:space="preserve">, (including volunteers for </w:t>
      </w:r>
      <w:r w:rsidRPr="00F303DC">
        <w:rPr>
          <w:rFonts w:ascii="Work Sans" w:hAnsi="Work Sans"/>
          <w:color w:val="182C36" w:themeColor="accent1"/>
          <w:sz w:val="26"/>
          <w:szCs w:val="26"/>
        </w:rPr>
        <w:t>Blenheim Schools).</w:t>
      </w:r>
    </w:p>
    <w:p w14:paraId="26D16BD2" w14:textId="77777777" w:rsidR="00F303DC" w:rsidRPr="00F303DC" w:rsidRDefault="00F303DC" w:rsidP="00725112">
      <w:pPr>
        <w:spacing w:after="80" w:line="240" w:lineRule="auto"/>
        <w:jc w:val="both"/>
        <w:rPr>
          <w:rFonts w:ascii="Work Sans" w:hAnsi="Work Sans"/>
          <w:color w:val="182C36" w:themeColor="accent1"/>
          <w:sz w:val="26"/>
          <w:szCs w:val="26"/>
        </w:rPr>
      </w:pPr>
      <w:r w:rsidRPr="00F303DC">
        <w:rPr>
          <w:rFonts w:ascii="Work Sans" w:hAnsi="Work Sans"/>
          <w:b/>
          <w:bCs/>
          <w:color w:val="182C36" w:themeColor="accent1"/>
          <w:sz w:val="26"/>
          <w:szCs w:val="26"/>
        </w:rPr>
        <w:t>“Parents and carers”</w:t>
      </w:r>
      <w:r w:rsidRPr="00F303DC">
        <w:rPr>
          <w:rFonts w:ascii="Work Sans" w:hAnsi="Work Sans"/>
          <w:color w:val="182C36" w:themeColor="accent1"/>
          <w:sz w:val="26"/>
          <w:szCs w:val="26"/>
        </w:rPr>
        <w:t xml:space="preserve"> refer to the person or people with legal parental responsibility for the child/young person</w:t>
      </w:r>
    </w:p>
    <w:p w14:paraId="7542E484" w14:textId="77777777" w:rsidR="00F303DC" w:rsidRPr="00F303DC" w:rsidRDefault="00F303DC" w:rsidP="00725112">
      <w:pPr>
        <w:spacing w:after="80" w:line="240" w:lineRule="auto"/>
        <w:jc w:val="both"/>
        <w:rPr>
          <w:rFonts w:ascii="Work Sans" w:hAnsi="Work Sans"/>
          <w:color w:val="182C36" w:themeColor="accent1"/>
          <w:sz w:val="26"/>
          <w:szCs w:val="26"/>
        </w:rPr>
      </w:pPr>
      <w:r w:rsidRPr="00F303DC">
        <w:rPr>
          <w:rFonts w:ascii="Work Sans" w:hAnsi="Work Sans"/>
          <w:b/>
          <w:bCs/>
          <w:color w:val="182C36" w:themeColor="accent1"/>
          <w:sz w:val="26"/>
          <w:szCs w:val="26"/>
        </w:rPr>
        <w:t>“Students”</w:t>
      </w:r>
      <w:r w:rsidRPr="00F303DC">
        <w:rPr>
          <w:rFonts w:ascii="Work Sans" w:hAnsi="Work Sans"/>
          <w:color w:val="182C36" w:themeColor="accent1"/>
          <w:sz w:val="26"/>
          <w:szCs w:val="26"/>
        </w:rPr>
        <w:t xml:space="preserve"> refers to all children and young people being educated and supported at the setting or service</w:t>
      </w:r>
    </w:p>
    <w:p w14:paraId="32A6093F" w14:textId="77777777" w:rsidR="000A289C" w:rsidRPr="00D23313" w:rsidRDefault="000A289C" w:rsidP="00E9732C">
      <w:pPr>
        <w:rPr>
          <w:rFonts w:ascii="Work Sans" w:hAnsi="Work Sans" w:cs="Tahoma"/>
          <w:sz w:val="16"/>
          <w:szCs w:val="16"/>
        </w:rPr>
      </w:pPr>
    </w:p>
    <w:p w14:paraId="3B6269B0" w14:textId="7468B8EB" w:rsidR="00E9732C" w:rsidRPr="000A289C" w:rsidRDefault="00E9732C" w:rsidP="000A289C">
      <w:pPr>
        <w:pStyle w:val="Heading1"/>
        <w:numPr>
          <w:ilvl w:val="0"/>
          <w:numId w:val="15"/>
        </w:numPr>
        <w:tabs>
          <w:tab w:val="num" w:pos="360"/>
        </w:tabs>
        <w:spacing w:before="0" w:after="0" w:line="240" w:lineRule="auto"/>
        <w:ind w:left="432" w:hanging="432"/>
        <w:rPr>
          <w:rFonts w:ascii="Work Sans" w:hAnsi="Work Sans" w:cs="Tahoma"/>
          <w:b/>
          <w:bCs/>
          <w:kern w:val="22"/>
          <w:sz w:val="24"/>
          <w:szCs w:val="24"/>
        </w:rPr>
      </w:pPr>
      <w:r w:rsidRPr="000A289C">
        <w:rPr>
          <w:rFonts w:ascii="Work Sans" w:hAnsi="Work Sans" w:cs="Tahoma"/>
          <w:b/>
          <w:bCs/>
          <w:kern w:val="22"/>
          <w:sz w:val="24"/>
          <w:szCs w:val="24"/>
        </w:rPr>
        <w:t xml:space="preserve"> </w:t>
      </w:r>
      <w:bookmarkStart w:id="0" w:name="_Toc239079645"/>
      <w:r w:rsidRPr="000A289C">
        <w:rPr>
          <w:rFonts w:ascii="Work Sans" w:hAnsi="Work Sans" w:cs="Tahoma"/>
          <w:b/>
          <w:bCs/>
          <w:kern w:val="22"/>
          <w:sz w:val="24"/>
          <w:szCs w:val="24"/>
        </w:rPr>
        <w:t>POLICY STATEMENT</w:t>
      </w:r>
      <w:bookmarkEnd w:id="0"/>
    </w:p>
    <w:p w14:paraId="497D5868" w14:textId="77777777" w:rsidR="00E9732C" w:rsidRPr="00AA2FC5" w:rsidRDefault="00E9732C" w:rsidP="000A289C">
      <w:pPr>
        <w:spacing w:line="240" w:lineRule="auto"/>
        <w:rPr>
          <w:rFonts w:ascii="Work Sans" w:hAnsi="Work Sans"/>
          <w:sz w:val="24"/>
        </w:rPr>
      </w:pPr>
    </w:p>
    <w:p w14:paraId="68B574F5" w14:textId="77777777" w:rsidR="00E9732C" w:rsidRPr="00AA2FC5" w:rsidRDefault="00E9732C" w:rsidP="000A289C">
      <w:pPr>
        <w:spacing w:line="240" w:lineRule="auto"/>
        <w:jc w:val="both"/>
        <w:rPr>
          <w:rFonts w:ascii="Work Sans" w:hAnsi="Work Sans" w:cs="Arial"/>
          <w:sz w:val="24"/>
        </w:rPr>
      </w:pPr>
      <w:r w:rsidRPr="00AA2FC5">
        <w:rPr>
          <w:rFonts w:ascii="Work Sans" w:hAnsi="Work Sans" w:cs="Arial"/>
          <w:sz w:val="24"/>
        </w:rPr>
        <w:t>We are committed to open and effective communication with parents/carers and sharing important information about the operation of the school and matters relating to their child or young person’s education, welfare, safety and wellbeing.</w:t>
      </w:r>
    </w:p>
    <w:p w14:paraId="1454B96B" w14:textId="77777777" w:rsidR="00E9732C" w:rsidRPr="00AA2FC5" w:rsidRDefault="00E9732C" w:rsidP="00E9732C">
      <w:pPr>
        <w:ind w:left="372" w:hanging="372"/>
        <w:rPr>
          <w:rFonts w:ascii="Work Sans" w:hAnsi="Work Sans" w:cs="Tahoma"/>
          <w:kern w:val="22"/>
          <w:sz w:val="24"/>
        </w:rPr>
      </w:pPr>
    </w:p>
    <w:p w14:paraId="1159EC41" w14:textId="77777777" w:rsidR="00E9732C" w:rsidRPr="00AA2FC5" w:rsidRDefault="00E9732C" w:rsidP="00E9732C">
      <w:pPr>
        <w:spacing w:after="160" w:line="259" w:lineRule="auto"/>
        <w:jc w:val="both"/>
        <w:rPr>
          <w:rFonts w:ascii="Work Sans" w:eastAsia="Aptos" w:hAnsi="Work Sans" w:cs="Tahoma"/>
          <w:kern w:val="22"/>
          <w:sz w:val="24"/>
        </w:rPr>
      </w:pPr>
      <w:r w:rsidRPr="00AA2FC5">
        <w:rPr>
          <w:rFonts w:ascii="Work Sans" w:eastAsia="Aptos" w:hAnsi="Work Sans" w:cs="Tahoma"/>
          <w:kern w:val="22"/>
          <w:sz w:val="24"/>
        </w:rPr>
        <w:t>We recognise that some of the children and young people we educate, and support have often had difficult schooling experiences previously, and that this has likely been impactful for them and their parents/carers. We seek to understand these experiences to meet parents and carers where they are at, to emphasise the importance of developing positive and supportive relationships between parents/carers and the school.  An inclusive person-centred, trauma-informed and neurodivergence affirming ethos is at the heart of our approach, and we encourage parents/carers to contact us with any information, questions, and concerns that arise during their child’s time at the school at the earliest opportunity.</w:t>
      </w:r>
    </w:p>
    <w:p w14:paraId="41C93DCC" w14:textId="77777777" w:rsidR="00E9732C" w:rsidRPr="00AA2FC5" w:rsidRDefault="00E9732C" w:rsidP="00E9732C">
      <w:pPr>
        <w:ind w:left="372" w:hanging="372"/>
        <w:jc w:val="both"/>
        <w:rPr>
          <w:rFonts w:ascii="Work Sans" w:eastAsia="Aptos" w:hAnsi="Work Sans" w:cs="Tahoma"/>
          <w:kern w:val="22"/>
          <w:sz w:val="24"/>
        </w:rPr>
      </w:pPr>
      <w:r w:rsidRPr="00AA2FC5">
        <w:rPr>
          <w:rFonts w:ascii="Work Sans" w:eastAsia="Aptos" w:hAnsi="Work Sans" w:cs="Tahoma"/>
          <w:kern w:val="22"/>
          <w:sz w:val="24"/>
        </w:rPr>
        <w:t>The aim of this policy is to promote clear and open communication by explaining:</w:t>
      </w:r>
    </w:p>
    <w:p w14:paraId="6054A030" w14:textId="77777777" w:rsidR="00E9732C" w:rsidRPr="000A289C" w:rsidRDefault="00E9732C" w:rsidP="00E9732C">
      <w:pPr>
        <w:ind w:left="372" w:hanging="372"/>
        <w:jc w:val="both"/>
        <w:rPr>
          <w:rFonts w:ascii="Work Sans" w:eastAsia="Aptos" w:hAnsi="Work Sans" w:cs="Tahoma"/>
          <w:kern w:val="22"/>
          <w:sz w:val="4"/>
          <w:szCs w:val="4"/>
        </w:rPr>
      </w:pPr>
    </w:p>
    <w:p w14:paraId="29922C8D" w14:textId="77777777" w:rsidR="00E9732C" w:rsidRPr="00AA2FC5" w:rsidRDefault="00E9732C" w:rsidP="00E9732C">
      <w:pPr>
        <w:pStyle w:val="ListParagraph"/>
        <w:numPr>
          <w:ilvl w:val="0"/>
          <w:numId w:val="6"/>
        </w:numPr>
        <w:spacing w:line="240" w:lineRule="auto"/>
        <w:ind w:left="426" w:hanging="372"/>
        <w:contextualSpacing w:val="0"/>
        <w:jc w:val="both"/>
        <w:rPr>
          <w:rFonts w:ascii="Work Sans" w:eastAsia="Aptos" w:hAnsi="Work Sans" w:cs="Tahoma"/>
          <w:kern w:val="22"/>
          <w:sz w:val="24"/>
        </w:rPr>
      </w:pPr>
      <w:r w:rsidRPr="00AA2FC5">
        <w:rPr>
          <w:rFonts w:ascii="Work Sans" w:eastAsia="Aptos" w:hAnsi="Work Sans" w:cs="Tahoma"/>
          <w:kern w:val="22"/>
          <w:sz w:val="24"/>
        </w:rPr>
        <w:lastRenderedPageBreak/>
        <w:t>How the school communicates with parents/carers to keep them informed about their child’s progress and overall well-being in school.</w:t>
      </w:r>
    </w:p>
    <w:p w14:paraId="67C3F244" w14:textId="77777777" w:rsidR="00E9732C" w:rsidRPr="00AA2FC5" w:rsidRDefault="00E9732C" w:rsidP="00E9732C">
      <w:pPr>
        <w:pStyle w:val="ListParagraph"/>
        <w:numPr>
          <w:ilvl w:val="0"/>
          <w:numId w:val="6"/>
        </w:numPr>
        <w:spacing w:after="40" w:line="240" w:lineRule="auto"/>
        <w:ind w:left="426" w:hanging="372"/>
        <w:contextualSpacing w:val="0"/>
        <w:jc w:val="both"/>
        <w:rPr>
          <w:rFonts w:ascii="Work Sans" w:eastAsia="Aptos" w:hAnsi="Work Sans" w:cs="Tahoma"/>
          <w:kern w:val="22"/>
          <w:sz w:val="24"/>
        </w:rPr>
      </w:pPr>
      <w:r w:rsidRPr="00AA2FC5">
        <w:rPr>
          <w:rFonts w:ascii="Work Sans" w:eastAsia="Aptos" w:hAnsi="Work Sans" w:cs="Tahoma"/>
          <w:kern w:val="22"/>
          <w:sz w:val="24"/>
        </w:rPr>
        <w:t>How parents/carers can contact the school and teachers so they can get an informed response as quickly as possible.</w:t>
      </w:r>
    </w:p>
    <w:p w14:paraId="6331FAC2" w14:textId="77777777" w:rsidR="00E9732C" w:rsidRPr="00AA2FC5" w:rsidRDefault="00E9732C" w:rsidP="00E9732C">
      <w:pPr>
        <w:pStyle w:val="ListParagraph"/>
        <w:numPr>
          <w:ilvl w:val="0"/>
          <w:numId w:val="6"/>
        </w:numPr>
        <w:spacing w:after="40" w:line="240" w:lineRule="auto"/>
        <w:ind w:left="426" w:hanging="372"/>
        <w:contextualSpacing w:val="0"/>
        <w:jc w:val="both"/>
        <w:rPr>
          <w:rFonts w:ascii="Work Sans" w:eastAsia="Aptos" w:hAnsi="Work Sans" w:cs="Tahoma"/>
          <w:kern w:val="22"/>
          <w:sz w:val="24"/>
        </w:rPr>
      </w:pPr>
      <w:r w:rsidRPr="00AA2FC5">
        <w:rPr>
          <w:rFonts w:ascii="Work Sans" w:eastAsia="Aptos" w:hAnsi="Work Sans" w:cs="Tahoma"/>
          <w:kern w:val="22"/>
          <w:sz w:val="24"/>
        </w:rPr>
        <w:t>Setting out clear and supportive expectations for communication between parents/carers and the school and what to do if additional support is required for effective communication.</w:t>
      </w:r>
    </w:p>
    <w:p w14:paraId="052181F1" w14:textId="75FF6A42" w:rsidR="00E9732C" w:rsidRPr="000A289C" w:rsidRDefault="00E9732C" w:rsidP="00E9732C">
      <w:pPr>
        <w:pStyle w:val="ListParagraph"/>
        <w:numPr>
          <w:ilvl w:val="0"/>
          <w:numId w:val="6"/>
        </w:numPr>
        <w:spacing w:after="40" w:line="240" w:lineRule="auto"/>
        <w:ind w:left="426" w:hanging="372"/>
        <w:contextualSpacing w:val="0"/>
        <w:jc w:val="both"/>
        <w:rPr>
          <w:rFonts w:ascii="Work Sans" w:eastAsia="Aptos" w:hAnsi="Work Sans" w:cs="Tahoma"/>
          <w:kern w:val="22"/>
          <w:sz w:val="24"/>
        </w:rPr>
      </w:pPr>
      <w:r w:rsidRPr="000A289C">
        <w:rPr>
          <w:rFonts w:ascii="Work Sans" w:eastAsia="Aptos" w:hAnsi="Work Sans" w:cs="Tahoma"/>
          <w:kern w:val="22"/>
          <w:sz w:val="24"/>
        </w:rPr>
        <w:t xml:space="preserve">This policy applies to all communications, including in-person meetings, telephone calls, visits to the school, and online </w:t>
      </w:r>
      <w:r w:rsidR="00CD3CDF" w:rsidRPr="000A289C">
        <w:rPr>
          <w:rFonts w:ascii="Work Sans" w:eastAsia="Aptos" w:hAnsi="Work Sans" w:cs="Tahoma"/>
          <w:kern w:val="22"/>
          <w:sz w:val="24"/>
        </w:rPr>
        <w:t>environments. This</w:t>
      </w:r>
      <w:r w:rsidRPr="000A289C">
        <w:rPr>
          <w:rFonts w:ascii="Work Sans" w:eastAsia="Aptos" w:hAnsi="Work Sans" w:cs="Tahoma"/>
          <w:kern w:val="22"/>
          <w:sz w:val="24"/>
        </w:rPr>
        <w:t xml:space="preserve"> policy will be made available to all parents/carers via the school website</w:t>
      </w:r>
      <w:r w:rsidR="006D6604">
        <w:rPr>
          <w:rFonts w:ascii="Work Sans" w:eastAsia="Aptos" w:hAnsi="Work Sans" w:cs="Tahoma"/>
          <w:kern w:val="22"/>
          <w:sz w:val="24"/>
        </w:rPr>
        <w:t xml:space="preserve"> </w:t>
      </w:r>
      <w:r w:rsidRPr="000A289C">
        <w:rPr>
          <w:rFonts w:ascii="Work Sans" w:eastAsia="Aptos" w:hAnsi="Work Sans" w:cs="Tahoma"/>
          <w:kern w:val="22"/>
          <w:sz w:val="24"/>
        </w:rPr>
        <w:t>and on request</w:t>
      </w:r>
    </w:p>
    <w:p w14:paraId="71829B24" w14:textId="77777777" w:rsidR="00E9732C" w:rsidRPr="00AA2FC5" w:rsidRDefault="00E9732C" w:rsidP="00E9732C">
      <w:pPr>
        <w:spacing w:after="40"/>
        <w:ind w:left="426" w:hanging="372"/>
        <w:jc w:val="both"/>
        <w:rPr>
          <w:rFonts w:ascii="Work Sans" w:eastAsia="Aptos" w:hAnsi="Work Sans" w:cs="Tahoma"/>
          <w:kern w:val="22"/>
          <w:sz w:val="24"/>
        </w:rPr>
      </w:pPr>
    </w:p>
    <w:p w14:paraId="51733EBE" w14:textId="77777777" w:rsidR="00E9732C" w:rsidRPr="00AA2FC5" w:rsidRDefault="00E9732C" w:rsidP="00E9732C">
      <w:pPr>
        <w:pStyle w:val="1bodycopy10pt"/>
        <w:numPr>
          <w:ilvl w:val="1"/>
          <w:numId w:val="15"/>
        </w:numPr>
        <w:spacing w:after="0"/>
        <w:ind w:left="426" w:hanging="426"/>
        <w:rPr>
          <w:rFonts w:ascii="Work Sans" w:hAnsi="Work Sans" w:cs="Tahoma"/>
          <w:b/>
          <w:bCs/>
          <w:kern w:val="22"/>
          <w:sz w:val="24"/>
        </w:rPr>
      </w:pPr>
      <w:r w:rsidRPr="00AA2FC5">
        <w:rPr>
          <w:rFonts w:ascii="Work Sans" w:hAnsi="Work Sans" w:cs="Tahoma"/>
          <w:b/>
          <w:bCs/>
          <w:kern w:val="22"/>
          <w:sz w:val="24"/>
        </w:rPr>
        <w:t>Policy Framework</w:t>
      </w:r>
    </w:p>
    <w:p w14:paraId="4D3AEA2C" w14:textId="77777777" w:rsidR="00E9732C" w:rsidRPr="00AA2FC5" w:rsidRDefault="00E9732C" w:rsidP="00E9732C">
      <w:pPr>
        <w:pStyle w:val="1bodycopy10pt"/>
        <w:spacing w:after="0"/>
        <w:rPr>
          <w:rFonts w:ascii="Work Sans" w:hAnsi="Work Sans" w:cs="Tahoma"/>
          <w:b/>
          <w:bCs/>
          <w:kern w:val="22"/>
          <w:sz w:val="24"/>
        </w:rPr>
      </w:pPr>
    </w:p>
    <w:p w14:paraId="68366A15" w14:textId="77777777" w:rsidR="00E9732C" w:rsidRPr="00AA2FC5" w:rsidRDefault="00E9732C" w:rsidP="00E9732C">
      <w:pPr>
        <w:pStyle w:val="1bodycopy10pt"/>
        <w:spacing w:after="0"/>
        <w:rPr>
          <w:rFonts w:ascii="Work Sans" w:hAnsi="Work Sans" w:cs="Tahoma"/>
          <w:kern w:val="22"/>
          <w:sz w:val="24"/>
          <w:lang w:val="en-GB"/>
        </w:rPr>
      </w:pPr>
      <w:r w:rsidRPr="00AA2FC5">
        <w:rPr>
          <w:rFonts w:ascii="Work Sans" w:hAnsi="Work Sans" w:cs="Tahoma"/>
          <w:kern w:val="22"/>
          <w:sz w:val="24"/>
          <w:lang w:val="en-GB"/>
        </w:rPr>
        <w:t>This policy has been developed in line with the following legislation and guidance:</w:t>
      </w:r>
    </w:p>
    <w:p w14:paraId="0A908824" w14:textId="77777777" w:rsidR="00E9732C" w:rsidRPr="00AA2FC5" w:rsidRDefault="00E9732C" w:rsidP="00E9732C">
      <w:pPr>
        <w:pStyle w:val="1bodycopy10pt"/>
        <w:spacing w:after="0"/>
        <w:rPr>
          <w:rFonts w:ascii="Work Sans" w:hAnsi="Work Sans" w:cs="Tahoma"/>
          <w:kern w:val="22"/>
          <w:sz w:val="24"/>
          <w:lang w:val="en-GB"/>
        </w:rPr>
      </w:pPr>
    </w:p>
    <w:p w14:paraId="65C37EC1" w14:textId="77777777" w:rsidR="00E9732C" w:rsidRPr="00AA2FC5" w:rsidRDefault="002B5D0E" w:rsidP="00E9732C">
      <w:pPr>
        <w:spacing w:line="312" w:lineRule="auto"/>
        <w:jc w:val="both"/>
        <w:rPr>
          <w:rFonts w:ascii="Work Sans" w:eastAsia="Aptos" w:hAnsi="Work Sans" w:cs="Tahoma"/>
          <w:kern w:val="22"/>
          <w:sz w:val="24"/>
        </w:rPr>
      </w:pPr>
      <w:hyperlink r:id="rId14" w:history="1">
        <w:r w:rsidR="00E9732C" w:rsidRPr="00AA2FC5">
          <w:rPr>
            <w:rStyle w:val="Hyperlink"/>
            <w:rFonts w:ascii="Work Sans" w:eastAsia="Aptos" w:hAnsi="Work Sans" w:cs="Tahoma"/>
            <w:kern w:val="22"/>
            <w:sz w:val="24"/>
          </w:rPr>
          <w:t>Children Act 1989</w:t>
        </w:r>
      </w:hyperlink>
      <w:r w:rsidR="00E9732C" w:rsidRPr="00AA2FC5">
        <w:rPr>
          <w:rFonts w:ascii="Work Sans" w:eastAsia="Aptos" w:hAnsi="Work Sans" w:cs="Tahoma"/>
          <w:kern w:val="22"/>
          <w:sz w:val="24"/>
        </w:rPr>
        <w:t xml:space="preserve"> and </w:t>
      </w:r>
      <w:hyperlink r:id="rId15" w:history="1">
        <w:r w:rsidR="00E9732C" w:rsidRPr="00AA2FC5">
          <w:rPr>
            <w:rStyle w:val="Hyperlink"/>
            <w:rFonts w:ascii="Work Sans" w:eastAsia="Aptos" w:hAnsi="Work Sans" w:cs="Tahoma"/>
            <w:kern w:val="22"/>
            <w:sz w:val="24"/>
          </w:rPr>
          <w:t>Children Act 2004</w:t>
        </w:r>
      </w:hyperlink>
    </w:p>
    <w:p w14:paraId="17E29C5D" w14:textId="77777777" w:rsidR="00E9732C" w:rsidRPr="00AA2FC5" w:rsidRDefault="002B5D0E" w:rsidP="00E9732C">
      <w:pPr>
        <w:spacing w:line="312" w:lineRule="auto"/>
        <w:jc w:val="both"/>
        <w:rPr>
          <w:rFonts w:ascii="Work Sans" w:eastAsia="Aptos" w:hAnsi="Work Sans" w:cs="Tahoma"/>
          <w:kern w:val="22"/>
          <w:sz w:val="24"/>
        </w:rPr>
      </w:pPr>
      <w:hyperlink r:id="rId16" w:history="1">
        <w:r w:rsidR="00E9732C" w:rsidRPr="00AA2FC5">
          <w:rPr>
            <w:rStyle w:val="Hyperlink"/>
            <w:rFonts w:ascii="Work Sans" w:eastAsia="Aptos" w:hAnsi="Work Sans" w:cs="Tahoma"/>
            <w:kern w:val="22"/>
            <w:sz w:val="24"/>
          </w:rPr>
          <w:t>Education Act 2002</w:t>
        </w:r>
      </w:hyperlink>
    </w:p>
    <w:p w14:paraId="5D502981" w14:textId="77777777" w:rsidR="00E9732C" w:rsidRPr="00AA2FC5" w:rsidRDefault="002B5D0E" w:rsidP="00E9732C">
      <w:pPr>
        <w:spacing w:line="312" w:lineRule="auto"/>
        <w:jc w:val="both"/>
        <w:rPr>
          <w:rFonts w:ascii="Work Sans" w:eastAsia="Aptos" w:hAnsi="Work Sans" w:cs="Tahoma"/>
          <w:kern w:val="22"/>
          <w:sz w:val="24"/>
        </w:rPr>
      </w:pPr>
      <w:hyperlink r:id="rId17" w:history="1">
        <w:r w:rsidR="00E9732C" w:rsidRPr="00AA2FC5">
          <w:rPr>
            <w:rStyle w:val="Hyperlink"/>
            <w:rFonts w:ascii="Work Sans" w:eastAsia="Aptos" w:hAnsi="Work Sans" w:cs="Tahoma"/>
            <w:kern w:val="22"/>
            <w:sz w:val="24"/>
          </w:rPr>
          <w:t>The Education (Independent School Standards) Regulations 2014</w:t>
        </w:r>
      </w:hyperlink>
    </w:p>
    <w:p w14:paraId="675533C5" w14:textId="77777777" w:rsidR="00E9732C" w:rsidRPr="00AA2FC5" w:rsidRDefault="002B5D0E" w:rsidP="00E9732C">
      <w:pPr>
        <w:spacing w:line="312" w:lineRule="auto"/>
        <w:jc w:val="both"/>
        <w:rPr>
          <w:rFonts w:ascii="Work Sans" w:eastAsia="Aptos" w:hAnsi="Work Sans" w:cs="Tahoma"/>
          <w:kern w:val="22"/>
          <w:sz w:val="24"/>
        </w:rPr>
      </w:pPr>
      <w:hyperlink r:id="rId18" w:history="1">
        <w:r w:rsidR="00E9732C" w:rsidRPr="00AA2FC5">
          <w:rPr>
            <w:rStyle w:val="Hyperlink"/>
            <w:rFonts w:ascii="Work Sans" w:eastAsia="Aptos" w:hAnsi="Work Sans" w:cs="Tahoma"/>
            <w:kern w:val="22"/>
            <w:sz w:val="24"/>
          </w:rPr>
          <w:t>Independent school standards guidance</w:t>
        </w:r>
      </w:hyperlink>
    </w:p>
    <w:p w14:paraId="4AAFFAB6" w14:textId="77777777" w:rsidR="00E9732C" w:rsidRPr="00AA2FC5" w:rsidRDefault="002B5D0E" w:rsidP="00E9732C">
      <w:pPr>
        <w:spacing w:line="312" w:lineRule="auto"/>
        <w:jc w:val="both"/>
        <w:rPr>
          <w:rFonts w:ascii="Work Sans" w:eastAsia="Aptos" w:hAnsi="Work Sans" w:cs="Tahoma"/>
          <w:kern w:val="22"/>
          <w:sz w:val="24"/>
        </w:rPr>
      </w:pPr>
      <w:hyperlink r:id="rId19" w:history="1">
        <w:r w:rsidR="00E9732C" w:rsidRPr="00AA2FC5">
          <w:rPr>
            <w:rStyle w:val="Hyperlink"/>
            <w:rFonts w:ascii="Work Sans" w:eastAsia="Aptos" w:hAnsi="Work Sans" w:cs="Tahoma"/>
            <w:kern w:val="22"/>
            <w:sz w:val="24"/>
          </w:rPr>
          <w:t>The School Information (England) Regulations 2008</w:t>
        </w:r>
      </w:hyperlink>
    </w:p>
    <w:p w14:paraId="5C31F268" w14:textId="77777777" w:rsidR="00E9732C" w:rsidRPr="00AA2FC5" w:rsidRDefault="002B5D0E" w:rsidP="00E9732C">
      <w:pPr>
        <w:spacing w:line="312" w:lineRule="auto"/>
        <w:jc w:val="both"/>
        <w:rPr>
          <w:rFonts w:ascii="Work Sans" w:eastAsia="Aptos" w:hAnsi="Work Sans" w:cs="Tahoma"/>
          <w:kern w:val="22"/>
          <w:sz w:val="24"/>
        </w:rPr>
      </w:pPr>
      <w:hyperlink r:id="rId20" w:history="1">
        <w:r w:rsidR="00E9732C" w:rsidRPr="00AA2FC5">
          <w:rPr>
            <w:rStyle w:val="Hyperlink"/>
            <w:rFonts w:ascii="Work Sans" w:eastAsia="Aptos" w:hAnsi="Work Sans" w:cs="Tahoma"/>
            <w:kern w:val="22"/>
            <w:sz w:val="24"/>
          </w:rPr>
          <w:t>Keeping children safe in education</w:t>
        </w:r>
      </w:hyperlink>
    </w:p>
    <w:p w14:paraId="032D54E7" w14:textId="77777777" w:rsidR="00E9732C" w:rsidRPr="00AA2FC5" w:rsidRDefault="002B5D0E" w:rsidP="00E9732C">
      <w:pPr>
        <w:jc w:val="both"/>
        <w:rPr>
          <w:rFonts w:ascii="Work Sans" w:eastAsia="Aptos" w:hAnsi="Work Sans" w:cs="Tahoma"/>
          <w:kern w:val="22"/>
          <w:sz w:val="24"/>
        </w:rPr>
      </w:pPr>
      <w:hyperlink r:id="rId21" w:history="1">
        <w:r w:rsidR="00E9732C" w:rsidRPr="00AA2FC5">
          <w:rPr>
            <w:rStyle w:val="Hyperlink"/>
            <w:rFonts w:ascii="Work Sans" w:eastAsia="Aptos" w:hAnsi="Work Sans" w:cs="Tahoma"/>
            <w:kern w:val="22"/>
            <w:sz w:val="24"/>
          </w:rPr>
          <w:t>Working together to safeguard children</w:t>
        </w:r>
      </w:hyperlink>
    </w:p>
    <w:p w14:paraId="7D1EE294" w14:textId="77777777" w:rsidR="00E9732C" w:rsidRPr="00AA2FC5" w:rsidRDefault="00E9732C" w:rsidP="00E9732C">
      <w:pPr>
        <w:jc w:val="both"/>
        <w:rPr>
          <w:rFonts w:ascii="Work Sans" w:eastAsia="Aptos" w:hAnsi="Work Sans" w:cs="Tahoma"/>
          <w:kern w:val="22"/>
          <w:sz w:val="24"/>
        </w:rPr>
      </w:pPr>
    </w:p>
    <w:p w14:paraId="24E73E9B" w14:textId="77777777" w:rsidR="00E9732C" w:rsidRPr="00AA2FC5" w:rsidRDefault="00E9732C" w:rsidP="00E9732C">
      <w:pPr>
        <w:jc w:val="both"/>
        <w:rPr>
          <w:rFonts w:ascii="Work Sans" w:eastAsia="Aptos" w:hAnsi="Work Sans" w:cs="Tahoma"/>
          <w:kern w:val="22"/>
          <w:sz w:val="24"/>
        </w:rPr>
      </w:pPr>
      <w:r w:rsidRPr="00AA2FC5">
        <w:rPr>
          <w:rFonts w:ascii="Work Sans" w:eastAsia="Aptos" w:hAnsi="Work Sans" w:cs="Tahoma"/>
          <w:kern w:val="22"/>
          <w:sz w:val="24"/>
        </w:rPr>
        <w:t>And the following policies:</w:t>
      </w:r>
    </w:p>
    <w:p w14:paraId="56598E02" w14:textId="77777777" w:rsidR="00E9732C" w:rsidRPr="002D66DF" w:rsidRDefault="00E9732C" w:rsidP="00E9732C">
      <w:pPr>
        <w:jc w:val="both"/>
        <w:rPr>
          <w:rFonts w:ascii="Work Sans" w:eastAsia="Aptos" w:hAnsi="Work Sans" w:cs="Tahoma"/>
          <w:kern w:val="22"/>
          <w:sz w:val="4"/>
          <w:szCs w:val="4"/>
        </w:rPr>
      </w:pPr>
    </w:p>
    <w:p w14:paraId="44A9CA6D" w14:textId="77777777" w:rsidR="00E9732C" w:rsidRPr="00AA2FC5" w:rsidRDefault="00E9732C" w:rsidP="00E9732C">
      <w:pPr>
        <w:pStyle w:val="ListParagraph"/>
        <w:numPr>
          <w:ilvl w:val="0"/>
          <w:numId w:val="7"/>
        </w:numPr>
        <w:spacing w:after="80" w:line="240" w:lineRule="auto"/>
        <w:ind w:left="426" w:hanging="284"/>
        <w:contextualSpacing w:val="0"/>
        <w:jc w:val="both"/>
        <w:rPr>
          <w:rFonts w:ascii="Work Sans" w:eastAsia="Aptos" w:hAnsi="Work Sans" w:cs="Tahoma"/>
          <w:kern w:val="22"/>
          <w:sz w:val="24"/>
        </w:rPr>
      </w:pPr>
      <w:r w:rsidRPr="00AA2FC5">
        <w:rPr>
          <w:rFonts w:ascii="Work Sans" w:eastAsia="Aptos" w:hAnsi="Work Sans" w:cs="Tahoma"/>
          <w:kern w:val="22"/>
          <w:sz w:val="24"/>
        </w:rPr>
        <w:t xml:space="preserve">School Safeguarding Policy </w:t>
      </w:r>
    </w:p>
    <w:p w14:paraId="40C7A06C" w14:textId="77777777" w:rsidR="00E9732C" w:rsidRPr="00AA2FC5" w:rsidRDefault="00E9732C" w:rsidP="00E9732C">
      <w:pPr>
        <w:pStyle w:val="ListParagraph"/>
        <w:numPr>
          <w:ilvl w:val="0"/>
          <w:numId w:val="7"/>
        </w:numPr>
        <w:spacing w:after="80" w:line="240" w:lineRule="auto"/>
        <w:ind w:left="426" w:hanging="284"/>
        <w:contextualSpacing w:val="0"/>
        <w:jc w:val="both"/>
        <w:rPr>
          <w:rFonts w:ascii="Work Sans" w:eastAsia="Aptos" w:hAnsi="Work Sans" w:cs="Tahoma"/>
          <w:kern w:val="22"/>
          <w:sz w:val="24"/>
        </w:rPr>
      </w:pPr>
      <w:r w:rsidRPr="00AA2FC5">
        <w:rPr>
          <w:rFonts w:ascii="Work Sans" w:eastAsia="Aptos" w:hAnsi="Work Sans" w:cs="Tahoma"/>
          <w:kern w:val="22"/>
          <w:sz w:val="24"/>
        </w:rPr>
        <w:t>Complaints Policy</w:t>
      </w:r>
    </w:p>
    <w:p w14:paraId="45622D7F" w14:textId="77777777" w:rsidR="00E9732C" w:rsidRPr="00AA2FC5" w:rsidRDefault="00E9732C" w:rsidP="00E9732C">
      <w:pPr>
        <w:pStyle w:val="ListParagraph"/>
        <w:numPr>
          <w:ilvl w:val="0"/>
          <w:numId w:val="7"/>
        </w:numPr>
        <w:spacing w:after="80" w:line="240" w:lineRule="auto"/>
        <w:ind w:left="426" w:hanging="284"/>
        <w:contextualSpacing w:val="0"/>
        <w:jc w:val="both"/>
        <w:rPr>
          <w:rFonts w:ascii="Work Sans" w:eastAsia="Aptos" w:hAnsi="Work Sans" w:cs="Tahoma"/>
          <w:kern w:val="22"/>
          <w:sz w:val="24"/>
        </w:rPr>
      </w:pPr>
      <w:r w:rsidRPr="00AA2FC5">
        <w:rPr>
          <w:rFonts w:ascii="Work Sans" w:eastAsia="Aptos" w:hAnsi="Work Sans" w:cs="Tahoma"/>
          <w:kern w:val="22"/>
          <w:sz w:val="24"/>
        </w:rPr>
        <w:t>Mobile and Smart Technology Policy</w:t>
      </w:r>
    </w:p>
    <w:p w14:paraId="627827F1" w14:textId="1696239A" w:rsidR="00E9732C" w:rsidRPr="00AA2FC5" w:rsidRDefault="006F3B18" w:rsidP="00E9732C">
      <w:pPr>
        <w:pStyle w:val="ListParagraph"/>
        <w:numPr>
          <w:ilvl w:val="0"/>
          <w:numId w:val="7"/>
        </w:numPr>
        <w:spacing w:after="80" w:line="240" w:lineRule="auto"/>
        <w:ind w:left="426" w:hanging="284"/>
        <w:contextualSpacing w:val="0"/>
        <w:jc w:val="both"/>
        <w:rPr>
          <w:rFonts w:ascii="Work Sans" w:eastAsia="Aptos" w:hAnsi="Work Sans" w:cs="Tahoma"/>
          <w:kern w:val="22"/>
          <w:sz w:val="24"/>
        </w:rPr>
      </w:pPr>
      <w:r>
        <w:rPr>
          <w:rFonts w:ascii="Work Sans" w:eastAsia="Aptos" w:hAnsi="Work Sans" w:cs="Tahoma"/>
          <w:kern w:val="22"/>
          <w:sz w:val="24"/>
        </w:rPr>
        <w:t xml:space="preserve">Relational and Inclusive </w:t>
      </w:r>
      <w:r w:rsidR="00E9732C" w:rsidRPr="00AA2FC5">
        <w:rPr>
          <w:rFonts w:ascii="Work Sans" w:eastAsia="Aptos" w:hAnsi="Work Sans" w:cs="Tahoma"/>
          <w:kern w:val="22"/>
          <w:sz w:val="24"/>
        </w:rPr>
        <w:t>Behaviour Policy</w:t>
      </w:r>
    </w:p>
    <w:p w14:paraId="36A13B58" w14:textId="77777777" w:rsidR="00E9732C" w:rsidRPr="00AA2FC5" w:rsidRDefault="00E9732C" w:rsidP="00E9732C">
      <w:pPr>
        <w:pStyle w:val="ListParagraph"/>
        <w:numPr>
          <w:ilvl w:val="0"/>
          <w:numId w:val="7"/>
        </w:numPr>
        <w:spacing w:after="80" w:line="240" w:lineRule="auto"/>
        <w:ind w:left="426" w:hanging="284"/>
        <w:contextualSpacing w:val="0"/>
        <w:jc w:val="both"/>
        <w:rPr>
          <w:rFonts w:ascii="Work Sans" w:eastAsia="Aptos" w:hAnsi="Work Sans" w:cs="Tahoma"/>
          <w:kern w:val="22"/>
          <w:sz w:val="24"/>
        </w:rPr>
      </w:pPr>
      <w:r w:rsidRPr="00AA2FC5">
        <w:rPr>
          <w:rFonts w:ascii="Work Sans" w:eastAsia="Aptos" w:hAnsi="Work Sans" w:cs="Tahoma"/>
          <w:kern w:val="22"/>
          <w:sz w:val="24"/>
        </w:rPr>
        <w:t>Data Protection Policy</w:t>
      </w:r>
    </w:p>
    <w:p w14:paraId="626E5CEF" w14:textId="77777777" w:rsidR="00E9732C" w:rsidRPr="00AA2FC5" w:rsidRDefault="00E9732C" w:rsidP="00E9732C">
      <w:pPr>
        <w:pStyle w:val="ListParagraph"/>
        <w:numPr>
          <w:ilvl w:val="0"/>
          <w:numId w:val="7"/>
        </w:numPr>
        <w:spacing w:after="80" w:line="240" w:lineRule="auto"/>
        <w:ind w:left="426" w:hanging="284"/>
        <w:contextualSpacing w:val="0"/>
        <w:jc w:val="both"/>
        <w:rPr>
          <w:rFonts w:ascii="Work Sans" w:eastAsia="Aptos" w:hAnsi="Work Sans" w:cs="Tahoma"/>
          <w:kern w:val="22"/>
          <w:sz w:val="24"/>
        </w:rPr>
      </w:pPr>
      <w:r w:rsidRPr="00AA2FC5">
        <w:rPr>
          <w:rFonts w:ascii="Work Sans" w:eastAsia="Aptos" w:hAnsi="Work Sans" w:cs="Tahoma"/>
          <w:kern w:val="22"/>
          <w:sz w:val="24"/>
        </w:rPr>
        <w:t>Information Security Policy</w:t>
      </w:r>
    </w:p>
    <w:p w14:paraId="3EF01EFB" w14:textId="77777777" w:rsidR="00E9732C" w:rsidRPr="00AA2FC5" w:rsidRDefault="00E9732C" w:rsidP="00E9732C">
      <w:pPr>
        <w:pStyle w:val="ListParagraph"/>
        <w:numPr>
          <w:ilvl w:val="0"/>
          <w:numId w:val="7"/>
        </w:numPr>
        <w:spacing w:after="80" w:line="240" w:lineRule="auto"/>
        <w:ind w:left="426" w:hanging="284"/>
        <w:contextualSpacing w:val="0"/>
        <w:jc w:val="both"/>
        <w:rPr>
          <w:rFonts w:ascii="Work Sans" w:eastAsia="Aptos" w:hAnsi="Work Sans" w:cs="Tahoma"/>
          <w:kern w:val="22"/>
          <w:sz w:val="24"/>
        </w:rPr>
      </w:pPr>
      <w:r w:rsidRPr="00AA2FC5">
        <w:rPr>
          <w:rFonts w:ascii="Work Sans" w:eastAsia="Aptos" w:hAnsi="Work Sans" w:cs="Tahoma"/>
          <w:kern w:val="22"/>
          <w:sz w:val="24"/>
        </w:rPr>
        <w:t>Code of Conduct &amp; Ethics (for team members)</w:t>
      </w:r>
    </w:p>
    <w:p w14:paraId="1CE15B14" w14:textId="77777777" w:rsidR="00E9732C" w:rsidRPr="002D66DF" w:rsidRDefault="00E9732C" w:rsidP="00E9732C">
      <w:pPr>
        <w:pStyle w:val="ListParagraph"/>
        <w:ind w:left="426"/>
        <w:jc w:val="both"/>
        <w:rPr>
          <w:rFonts w:ascii="Work Sans" w:eastAsia="Aptos" w:hAnsi="Work Sans" w:cs="Tahoma"/>
          <w:kern w:val="22"/>
          <w:sz w:val="16"/>
          <w:szCs w:val="16"/>
        </w:rPr>
      </w:pPr>
    </w:p>
    <w:p w14:paraId="0C6FC438" w14:textId="090E70FC" w:rsidR="00E9732C" w:rsidRDefault="00E9732C" w:rsidP="00E9732C">
      <w:pPr>
        <w:jc w:val="both"/>
        <w:rPr>
          <w:rFonts w:ascii="Work Sans" w:eastAsia="Aptos" w:hAnsi="Work Sans" w:cs="Tahoma"/>
          <w:kern w:val="22"/>
          <w:sz w:val="24"/>
        </w:rPr>
      </w:pPr>
      <w:r w:rsidRPr="00AA2FC5">
        <w:rPr>
          <w:rFonts w:ascii="Work Sans" w:eastAsia="Aptos" w:hAnsi="Work Sans" w:cs="Tahoma"/>
          <w:kern w:val="22"/>
          <w:sz w:val="24"/>
        </w:rPr>
        <w:t xml:space="preserve">The school publishes policies and key information on the school website </w:t>
      </w:r>
      <w:hyperlink r:id="rId22" w:history="1">
        <w:r w:rsidR="007203E3" w:rsidRPr="000B17CA">
          <w:rPr>
            <w:rStyle w:val="Hyperlink"/>
            <w:rFonts w:ascii="Work Sans" w:eastAsia="Aptos" w:hAnsi="Work Sans" w:cs="Tahoma"/>
            <w:kern w:val="22"/>
            <w:sz w:val="24"/>
          </w:rPr>
          <w:t>www.underleygarden.co.uk/about-us/policies</w:t>
        </w:r>
      </w:hyperlink>
      <w:r w:rsidR="007203E3">
        <w:rPr>
          <w:rFonts w:ascii="Work Sans" w:eastAsia="Aptos" w:hAnsi="Work Sans" w:cs="Tahoma"/>
          <w:kern w:val="22"/>
          <w:sz w:val="24"/>
        </w:rPr>
        <w:t xml:space="preserve"> </w:t>
      </w:r>
      <w:r w:rsidRPr="00AA2FC5">
        <w:rPr>
          <w:rFonts w:ascii="Work Sans" w:eastAsia="Aptos" w:hAnsi="Work Sans" w:cs="Tahoma"/>
          <w:kern w:val="22"/>
          <w:sz w:val="24"/>
        </w:rPr>
        <w:t>or can be provided by the school office on request (Please see Section 6.0 for school contact details).</w:t>
      </w:r>
    </w:p>
    <w:p w14:paraId="34CE0713" w14:textId="77777777" w:rsidR="002D66DF" w:rsidRPr="00AA2FC5" w:rsidRDefault="002D66DF" w:rsidP="00E9732C">
      <w:pPr>
        <w:jc w:val="both"/>
        <w:rPr>
          <w:rFonts w:ascii="Work Sans" w:eastAsia="Aptos" w:hAnsi="Work Sans" w:cs="Tahoma"/>
          <w:kern w:val="22"/>
          <w:sz w:val="24"/>
        </w:rPr>
      </w:pPr>
    </w:p>
    <w:p w14:paraId="4F943D08" w14:textId="77777777" w:rsidR="007203E3" w:rsidRDefault="007203E3" w:rsidP="007E19F5">
      <w:pPr>
        <w:pStyle w:val="Heading1"/>
        <w:numPr>
          <w:ilvl w:val="0"/>
          <w:numId w:val="0"/>
        </w:numPr>
        <w:spacing w:before="0" w:after="0"/>
        <w:ind w:left="680" w:hanging="680"/>
        <w:rPr>
          <w:rFonts w:ascii="Work Sans" w:hAnsi="Work Sans" w:cs="Tahoma"/>
          <w:b/>
          <w:bCs/>
          <w:kern w:val="22"/>
          <w:sz w:val="24"/>
          <w:szCs w:val="24"/>
        </w:rPr>
      </w:pPr>
      <w:bookmarkStart w:id="1" w:name="_Toc239079646"/>
    </w:p>
    <w:p w14:paraId="755BC7D7" w14:textId="77777777" w:rsidR="007203E3" w:rsidRDefault="007203E3" w:rsidP="007E19F5">
      <w:pPr>
        <w:pStyle w:val="Heading1"/>
        <w:numPr>
          <w:ilvl w:val="0"/>
          <w:numId w:val="0"/>
        </w:numPr>
        <w:spacing w:before="0" w:after="0"/>
        <w:ind w:left="680" w:hanging="680"/>
        <w:rPr>
          <w:rFonts w:ascii="Work Sans" w:hAnsi="Work Sans" w:cs="Tahoma"/>
          <w:b/>
          <w:bCs/>
          <w:kern w:val="22"/>
          <w:sz w:val="24"/>
          <w:szCs w:val="24"/>
        </w:rPr>
      </w:pPr>
    </w:p>
    <w:p w14:paraId="15729773" w14:textId="04F63BAB" w:rsidR="00E9732C" w:rsidRPr="00546B71" w:rsidRDefault="00E9732C" w:rsidP="007E19F5">
      <w:pPr>
        <w:pStyle w:val="Heading1"/>
        <w:numPr>
          <w:ilvl w:val="0"/>
          <w:numId w:val="0"/>
        </w:numPr>
        <w:spacing w:before="0" w:after="0"/>
        <w:ind w:left="680" w:hanging="680"/>
        <w:rPr>
          <w:rFonts w:ascii="Work Sans" w:hAnsi="Work Sans" w:cs="Tahoma"/>
          <w:b/>
          <w:bCs/>
          <w:kern w:val="22"/>
          <w:sz w:val="24"/>
          <w:szCs w:val="24"/>
        </w:rPr>
      </w:pPr>
      <w:bookmarkStart w:id="2" w:name="_GoBack"/>
      <w:bookmarkEnd w:id="2"/>
      <w:r w:rsidRPr="00546B71">
        <w:rPr>
          <w:rFonts w:ascii="Work Sans" w:hAnsi="Work Sans" w:cs="Tahoma"/>
          <w:b/>
          <w:bCs/>
          <w:kern w:val="22"/>
          <w:sz w:val="24"/>
          <w:szCs w:val="24"/>
        </w:rPr>
        <w:t>2.0 HOW WE COMMUNICATE WITH PARENTS AND CARERS</w:t>
      </w:r>
      <w:bookmarkEnd w:id="1"/>
    </w:p>
    <w:p w14:paraId="6828CB00" w14:textId="77777777" w:rsidR="00E9732C" w:rsidRPr="002D66DF" w:rsidRDefault="00E9732C" w:rsidP="00E9732C">
      <w:pPr>
        <w:rPr>
          <w:rFonts w:ascii="Work Sans" w:hAnsi="Work Sans" w:cs="Tahoma"/>
          <w:kern w:val="22"/>
          <w:sz w:val="16"/>
          <w:szCs w:val="16"/>
        </w:rPr>
      </w:pPr>
    </w:p>
    <w:p w14:paraId="0000AFFF" w14:textId="77777777" w:rsidR="00E9732C" w:rsidRPr="00AA2FC5" w:rsidRDefault="00E9732C" w:rsidP="00E9732C">
      <w:pPr>
        <w:pStyle w:val="1bodycopy10pt"/>
        <w:spacing w:after="0"/>
        <w:rPr>
          <w:rFonts w:ascii="Work Sans" w:hAnsi="Work Sans" w:cs="Tahoma"/>
          <w:b/>
          <w:bCs/>
          <w:kern w:val="22"/>
          <w:sz w:val="24"/>
        </w:rPr>
      </w:pPr>
      <w:r w:rsidRPr="00AA2FC5">
        <w:rPr>
          <w:rFonts w:ascii="Work Sans" w:hAnsi="Work Sans" w:cs="Tahoma"/>
          <w:b/>
          <w:bCs/>
          <w:kern w:val="22"/>
          <w:sz w:val="24"/>
        </w:rPr>
        <w:t>2.1 Methods of Communication</w:t>
      </w:r>
    </w:p>
    <w:p w14:paraId="356C79D1" w14:textId="77777777" w:rsidR="00E9732C" w:rsidRPr="002D66DF" w:rsidRDefault="00E9732C" w:rsidP="00E9732C">
      <w:pPr>
        <w:pStyle w:val="1bodycopy10pt"/>
        <w:spacing w:after="0"/>
        <w:rPr>
          <w:rFonts w:ascii="Work Sans" w:hAnsi="Work Sans" w:cs="Tahoma"/>
          <w:b/>
          <w:bCs/>
          <w:kern w:val="22"/>
          <w:sz w:val="16"/>
          <w:szCs w:val="16"/>
        </w:rPr>
      </w:pPr>
      <w:r w:rsidRPr="00AA2FC5">
        <w:rPr>
          <w:rFonts w:ascii="Work Sans" w:hAnsi="Work Sans" w:cs="Tahoma"/>
          <w:b/>
          <w:bCs/>
          <w:kern w:val="22"/>
          <w:sz w:val="24"/>
        </w:rPr>
        <w:t xml:space="preserve"> </w:t>
      </w:r>
    </w:p>
    <w:p w14:paraId="1D8A18E7" w14:textId="77777777" w:rsidR="00E9732C" w:rsidRPr="00AA2FC5" w:rsidRDefault="00E9732C" w:rsidP="00E9732C">
      <w:pPr>
        <w:spacing w:after="20"/>
        <w:rPr>
          <w:rFonts w:ascii="Work Sans" w:eastAsia="Aptos" w:hAnsi="Work Sans" w:cs="Tahoma"/>
          <w:kern w:val="22"/>
          <w:sz w:val="24"/>
        </w:rPr>
      </w:pPr>
      <w:r w:rsidRPr="00AA2FC5">
        <w:rPr>
          <w:rFonts w:ascii="Work Sans" w:eastAsia="Aptos" w:hAnsi="Work Sans" w:cs="Tahoma"/>
          <w:kern w:val="22"/>
          <w:sz w:val="24"/>
        </w:rPr>
        <w:t>We use a variety of methods to ensure effective communication with parents and carers, including:</w:t>
      </w:r>
    </w:p>
    <w:p w14:paraId="0EE47474" w14:textId="77777777" w:rsidR="00E9732C" w:rsidRPr="00AA2FC5" w:rsidRDefault="00E9732C" w:rsidP="00E9732C">
      <w:pPr>
        <w:pStyle w:val="ListParagraph"/>
        <w:numPr>
          <w:ilvl w:val="0"/>
          <w:numId w:val="9"/>
        </w:numPr>
        <w:spacing w:after="40" w:line="240" w:lineRule="auto"/>
        <w:ind w:left="284" w:hanging="284"/>
        <w:contextualSpacing w:val="0"/>
        <w:rPr>
          <w:rFonts w:ascii="Work Sans" w:eastAsia="Aptos" w:hAnsi="Work Sans" w:cs="Tahoma"/>
          <w:kern w:val="22"/>
          <w:sz w:val="24"/>
        </w:rPr>
      </w:pPr>
      <w:r w:rsidRPr="00AA2FC5">
        <w:rPr>
          <w:rFonts w:ascii="Work Sans" w:eastAsia="Aptos" w:hAnsi="Work Sans" w:cs="Tahoma"/>
          <w:b/>
          <w:bCs/>
          <w:kern w:val="22"/>
          <w:sz w:val="24"/>
        </w:rPr>
        <w:t xml:space="preserve">Telephone Calls </w:t>
      </w:r>
      <w:r w:rsidRPr="00AA2FC5">
        <w:rPr>
          <w:rFonts w:ascii="Work Sans" w:eastAsia="Aptos" w:hAnsi="Work Sans" w:cs="Tahoma"/>
          <w:kern w:val="22"/>
          <w:sz w:val="24"/>
        </w:rPr>
        <w:t>-</w:t>
      </w:r>
      <w:r w:rsidRPr="00AA2FC5">
        <w:rPr>
          <w:rFonts w:ascii="Work Sans" w:eastAsia="Aptos" w:hAnsi="Work Sans" w:cs="Tahoma"/>
          <w:b/>
          <w:bCs/>
          <w:kern w:val="22"/>
          <w:sz w:val="24"/>
        </w:rPr>
        <w:t xml:space="preserve"> </w:t>
      </w:r>
      <w:r w:rsidRPr="00AA2FC5">
        <w:rPr>
          <w:rFonts w:ascii="Work Sans" w:eastAsia="Aptos" w:hAnsi="Work Sans" w:cs="Tahoma"/>
          <w:kern w:val="22"/>
          <w:sz w:val="24"/>
        </w:rPr>
        <w:t>for urgent communications and to discuss specific concerns or issues regarding a child.</w:t>
      </w:r>
    </w:p>
    <w:p w14:paraId="6D543604" w14:textId="77777777" w:rsidR="00E9732C" w:rsidRPr="00AA2FC5" w:rsidRDefault="00E9732C" w:rsidP="00E9732C">
      <w:pPr>
        <w:pStyle w:val="ListParagraph"/>
        <w:numPr>
          <w:ilvl w:val="0"/>
          <w:numId w:val="9"/>
        </w:numPr>
        <w:spacing w:after="40" w:line="240" w:lineRule="auto"/>
        <w:ind w:left="284" w:hanging="284"/>
        <w:contextualSpacing w:val="0"/>
        <w:jc w:val="both"/>
        <w:rPr>
          <w:rFonts w:ascii="Work Sans" w:eastAsia="Aptos" w:hAnsi="Work Sans" w:cs="Tahoma"/>
          <w:kern w:val="22"/>
          <w:sz w:val="24"/>
        </w:rPr>
      </w:pPr>
      <w:r w:rsidRPr="00AA2FC5">
        <w:rPr>
          <w:rFonts w:ascii="Work Sans" w:eastAsia="Aptos" w:hAnsi="Work Sans" w:cs="Tahoma"/>
          <w:b/>
          <w:bCs/>
          <w:kern w:val="22"/>
          <w:sz w:val="24"/>
        </w:rPr>
        <w:t xml:space="preserve">Email </w:t>
      </w:r>
      <w:r w:rsidRPr="00AA2FC5">
        <w:rPr>
          <w:rFonts w:ascii="Work Sans" w:eastAsia="Aptos" w:hAnsi="Work Sans" w:cs="Tahoma"/>
          <w:kern w:val="22"/>
          <w:sz w:val="24"/>
        </w:rPr>
        <w:t>- for non-urgent queries, updates, and information sharing. The iSams Email Wizard or Parent Portal must be used for all email communication with parents.</w:t>
      </w:r>
    </w:p>
    <w:p w14:paraId="412D9554" w14:textId="77777777" w:rsidR="00E9732C" w:rsidRPr="00AA2FC5" w:rsidRDefault="00E9732C" w:rsidP="00E9732C">
      <w:pPr>
        <w:pStyle w:val="ListParagraph"/>
        <w:numPr>
          <w:ilvl w:val="0"/>
          <w:numId w:val="9"/>
        </w:numPr>
        <w:spacing w:after="40" w:line="240" w:lineRule="auto"/>
        <w:ind w:left="284" w:hanging="284"/>
        <w:contextualSpacing w:val="0"/>
        <w:jc w:val="both"/>
        <w:rPr>
          <w:rFonts w:ascii="Work Sans" w:eastAsia="Aptos" w:hAnsi="Work Sans" w:cs="Tahoma"/>
          <w:kern w:val="22"/>
          <w:sz w:val="24"/>
        </w:rPr>
      </w:pPr>
      <w:r w:rsidRPr="00AA2FC5">
        <w:rPr>
          <w:rFonts w:ascii="Work Sans" w:eastAsia="Aptos" w:hAnsi="Work Sans" w:cs="Tahoma"/>
          <w:b/>
          <w:bCs/>
          <w:kern w:val="22"/>
          <w:sz w:val="24"/>
        </w:rPr>
        <w:t xml:space="preserve">Meetings </w:t>
      </w:r>
      <w:r w:rsidRPr="00AA2FC5">
        <w:rPr>
          <w:rFonts w:ascii="Work Sans" w:eastAsia="Aptos" w:hAnsi="Work Sans" w:cs="Tahoma"/>
          <w:kern w:val="22"/>
          <w:sz w:val="24"/>
        </w:rPr>
        <w:t xml:space="preserve">- scheduled to discuss student progress, address concerns, and foster collaborative relationships between parents/carers and team members. These may be in-person or online. </w:t>
      </w:r>
    </w:p>
    <w:p w14:paraId="0CC681B3" w14:textId="77777777" w:rsidR="00E9732C" w:rsidRPr="006D6604" w:rsidRDefault="00E9732C" w:rsidP="00E9732C">
      <w:pPr>
        <w:pStyle w:val="ListParagraph"/>
        <w:spacing w:after="40"/>
        <w:ind w:left="284"/>
        <w:jc w:val="both"/>
        <w:rPr>
          <w:rFonts w:ascii="Work Sans" w:eastAsia="Aptos" w:hAnsi="Work Sans" w:cs="Tahoma"/>
          <w:kern w:val="22"/>
          <w:sz w:val="24"/>
        </w:rPr>
      </w:pPr>
      <w:r w:rsidRPr="00AA2FC5">
        <w:rPr>
          <w:rFonts w:ascii="Work Sans" w:eastAsia="Aptos" w:hAnsi="Work Sans" w:cs="Tahoma"/>
          <w:kern w:val="22"/>
          <w:sz w:val="24"/>
        </w:rPr>
        <w:t xml:space="preserve">In-person meetings at the school site must be pre-arranged by appointment only and the school site </w:t>
      </w:r>
      <w:r w:rsidRPr="006D6604">
        <w:rPr>
          <w:rFonts w:ascii="Work Sans" w:eastAsia="Aptos" w:hAnsi="Work Sans" w:cs="Tahoma"/>
          <w:kern w:val="22"/>
          <w:sz w:val="24"/>
        </w:rPr>
        <w:t>security and safeguarding procedures must be adhered to at all times when at the site.</w:t>
      </w:r>
    </w:p>
    <w:p w14:paraId="366A5CC3" w14:textId="23373299" w:rsidR="00E9732C" w:rsidRPr="006D6604" w:rsidRDefault="00E9732C" w:rsidP="00E9732C">
      <w:pPr>
        <w:pStyle w:val="ListParagraph"/>
        <w:numPr>
          <w:ilvl w:val="0"/>
          <w:numId w:val="9"/>
        </w:numPr>
        <w:spacing w:after="40" w:line="240" w:lineRule="auto"/>
        <w:ind w:left="284" w:hanging="284"/>
        <w:contextualSpacing w:val="0"/>
        <w:jc w:val="both"/>
        <w:rPr>
          <w:rFonts w:ascii="Work Sans" w:eastAsia="Aptos" w:hAnsi="Work Sans" w:cs="Tahoma"/>
          <w:kern w:val="22"/>
          <w:sz w:val="24"/>
        </w:rPr>
      </w:pPr>
      <w:r w:rsidRPr="006D6604">
        <w:rPr>
          <w:rFonts w:ascii="Work Sans" w:eastAsia="Aptos" w:hAnsi="Work Sans" w:cs="Tahoma"/>
          <w:b/>
          <w:bCs/>
          <w:kern w:val="22"/>
          <w:sz w:val="24"/>
        </w:rPr>
        <w:t xml:space="preserve">School Based and/or Classroom-Based Apps </w:t>
      </w:r>
      <w:r w:rsidRPr="006D6604">
        <w:rPr>
          <w:rFonts w:ascii="Work Sans" w:eastAsia="Aptos" w:hAnsi="Work Sans" w:cs="Tahoma"/>
          <w:kern w:val="22"/>
          <w:sz w:val="24"/>
        </w:rPr>
        <w:t xml:space="preserve">- used to share updates, homework assignments, and direct communication between parents/carers and school/teachers, including </w:t>
      </w:r>
      <w:proofErr w:type="spellStart"/>
      <w:r w:rsidR="006D6604" w:rsidRPr="006D6604">
        <w:rPr>
          <w:rFonts w:ascii="Work Sans" w:eastAsia="Aptos" w:hAnsi="Work Sans" w:cs="Tahoma"/>
          <w:kern w:val="22"/>
          <w:sz w:val="24"/>
        </w:rPr>
        <w:t>SeeSaw</w:t>
      </w:r>
      <w:proofErr w:type="spellEnd"/>
      <w:r w:rsidR="006D6604">
        <w:rPr>
          <w:rFonts w:ascii="Work Sans" w:eastAsia="Aptos" w:hAnsi="Work Sans" w:cs="Tahoma"/>
          <w:kern w:val="22"/>
          <w:sz w:val="24"/>
        </w:rPr>
        <w:t xml:space="preserve"> and </w:t>
      </w:r>
      <w:proofErr w:type="spellStart"/>
      <w:r w:rsidR="006D6604">
        <w:rPr>
          <w:rFonts w:ascii="Work Sans" w:eastAsia="Aptos" w:hAnsi="Work Sans" w:cs="Tahoma"/>
          <w:kern w:val="22"/>
          <w:sz w:val="24"/>
        </w:rPr>
        <w:t>Isams</w:t>
      </w:r>
      <w:proofErr w:type="spellEnd"/>
      <w:r w:rsidR="006D6604">
        <w:rPr>
          <w:rFonts w:ascii="Work Sans" w:eastAsia="Aptos" w:hAnsi="Work Sans" w:cs="Tahoma"/>
          <w:kern w:val="22"/>
          <w:sz w:val="24"/>
        </w:rPr>
        <w:t>. Along with the use of home/school communication diaries.</w:t>
      </w:r>
    </w:p>
    <w:p w14:paraId="2975692D" w14:textId="68A24B61" w:rsidR="00E9732C" w:rsidRPr="00AA2FC5" w:rsidRDefault="00E9732C" w:rsidP="00E9732C">
      <w:pPr>
        <w:pStyle w:val="ListParagraph"/>
        <w:numPr>
          <w:ilvl w:val="0"/>
          <w:numId w:val="9"/>
        </w:numPr>
        <w:spacing w:after="40" w:line="240" w:lineRule="auto"/>
        <w:ind w:left="284" w:hanging="284"/>
        <w:contextualSpacing w:val="0"/>
        <w:jc w:val="both"/>
        <w:rPr>
          <w:rFonts w:ascii="Work Sans" w:eastAsia="Aptos" w:hAnsi="Work Sans" w:cs="Tahoma"/>
          <w:kern w:val="22"/>
          <w:sz w:val="24"/>
        </w:rPr>
      </w:pPr>
      <w:r w:rsidRPr="006D6604">
        <w:rPr>
          <w:rFonts w:ascii="Work Sans" w:eastAsia="Aptos" w:hAnsi="Work Sans" w:cs="Tahoma"/>
          <w:b/>
          <w:bCs/>
          <w:kern w:val="22"/>
          <w:sz w:val="24"/>
        </w:rPr>
        <w:t>School</w:t>
      </w:r>
      <w:r w:rsidRPr="00AA2FC5">
        <w:rPr>
          <w:rFonts w:ascii="Work Sans" w:eastAsia="Aptos" w:hAnsi="Work Sans" w:cs="Tahoma"/>
          <w:b/>
          <w:bCs/>
          <w:kern w:val="22"/>
          <w:sz w:val="24"/>
        </w:rPr>
        <w:t xml:space="preserve"> Calendar</w:t>
      </w:r>
      <w:r w:rsidRPr="00AA2FC5">
        <w:rPr>
          <w:rFonts w:ascii="Work Sans" w:eastAsia="Aptos" w:hAnsi="Work Sans" w:cs="Tahoma"/>
          <w:kern w:val="22"/>
          <w:sz w:val="24"/>
        </w:rPr>
        <w:t xml:space="preserve"> - available on the school website and regularly updated with important dates and events.</w:t>
      </w:r>
    </w:p>
    <w:p w14:paraId="1850B001" w14:textId="77777777" w:rsidR="00E9732C" w:rsidRPr="00AA2FC5" w:rsidRDefault="00E9732C" w:rsidP="00E9732C">
      <w:pPr>
        <w:pStyle w:val="ListParagraph"/>
        <w:numPr>
          <w:ilvl w:val="0"/>
          <w:numId w:val="9"/>
        </w:numPr>
        <w:spacing w:after="40" w:line="240" w:lineRule="auto"/>
        <w:ind w:left="284" w:hanging="284"/>
        <w:contextualSpacing w:val="0"/>
        <w:rPr>
          <w:rFonts w:ascii="Work Sans" w:eastAsia="Aptos" w:hAnsi="Work Sans" w:cs="Tahoma"/>
          <w:kern w:val="22"/>
          <w:sz w:val="24"/>
        </w:rPr>
      </w:pPr>
      <w:r w:rsidRPr="00AA2FC5">
        <w:rPr>
          <w:rFonts w:ascii="Work Sans" w:eastAsia="Aptos" w:hAnsi="Work Sans" w:cs="Tahoma"/>
          <w:b/>
          <w:bCs/>
          <w:kern w:val="22"/>
          <w:sz w:val="24"/>
        </w:rPr>
        <w:t xml:space="preserve">School Website - </w:t>
      </w:r>
      <w:r w:rsidRPr="00AA2FC5">
        <w:rPr>
          <w:rFonts w:ascii="Work Sans" w:eastAsia="Aptos" w:hAnsi="Work Sans" w:cs="Tahoma"/>
          <w:kern w:val="22"/>
          <w:sz w:val="24"/>
        </w:rPr>
        <w:t>key information about the school is posted on our website, including:</w:t>
      </w:r>
    </w:p>
    <w:p w14:paraId="6A7CC2DE" w14:textId="77777777" w:rsidR="00E9732C" w:rsidRPr="00546B71" w:rsidRDefault="00E9732C" w:rsidP="00E9732C">
      <w:pPr>
        <w:pStyle w:val="ListParagraph"/>
        <w:spacing w:after="20"/>
        <w:ind w:left="284"/>
        <w:rPr>
          <w:rFonts w:ascii="Work Sans" w:eastAsia="Aptos" w:hAnsi="Work Sans" w:cs="Tahoma"/>
          <w:kern w:val="22"/>
          <w:sz w:val="4"/>
          <w:szCs w:val="4"/>
        </w:rPr>
      </w:pPr>
    </w:p>
    <w:p w14:paraId="4F4CBACE" w14:textId="77777777" w:rsidR="00E9732C" w:rsidRPr="00AA2FC5" w:rsidRDefault="00E9732C" w:rsidP="00E9732C">
      <w:pPr>
        <w:pStyle w:val="ListParagraph"/>
        <w:numPr>
          <w:ilvl w:val="0"/>
          <w:numId w:val="8"/>
        </w:numPr>
        <w:spacing w:after="20" w:line="240" w:lineRule="auto"/>
        <w:ind w:left="568" w:hanging="284"/>
        <w:contextualSpacing w:val="0"/>
        <w:rPr>
          <w:rFonts w:ascii="Work Sans" w:eastAsia="Aptos" w:hAnsi="Work Sans" w:cs="Tahoma"/>
          <w:kern w:val="22"/>
          <w:sz w:val="24"/>
        </w:rPr>
      </w:pPr>
      <w:r w:rsidRPr="00AA2FC5">
        <w:rPr>
          <w:rFonts w:ascii="Work Sans" w:eastAsia="Aptos" w:hAnsi="Work Sans" w:cs="Tahoma"/>
          <w:kern w:val="22"/>
          <w:sz w:val="24"/>
        </w:rPr>
        <w:t>School times and term dates</w:t>
      </w:r>
    </w:p>
    <w:p w14:paraId="4DA749DA" w14:textId="77777777" w:rsidR="00E9732C" w:rsidRPr="00AA2FC5" w:rsidRDefault="00E9732C" w:rsidP="00E9732C">
      <w:pPr>
        <w:pStyle w:val="ListParagraph"/>
        <w:numPr>
          <w:ilvl w:val="0"/>
          <w:numId w:val="8"/>
        </w:numPr>
        <w:spacing w:after="20" w:line="240" w:lineRule="auto"/>
        <w:ind w:left="568" w:hanging="284"/>
        <w:contextualSpacing w:val="0"/>
        <w:rPr>
          <w:rFonts w:ascii="Work Sans" w:eastAsia="Aptos" w:hAnsi="Work Sans" w:cs="Tahoma"/>
          <w:kern w:val="22"/>
          <w:sz w:val="24"/>
        </w:rPr>
      </w:pPr>
      <w:r w:rsidRPr="00AA2FC5">
        <w:rPr>
          <w:rFonts w:ascii="Work Sans" w:eastAsia="Aptos" w:hAnsi="Work Sans" w:cs="Tahoma"/>
          <w:kern w:val="22"/>
          <w:sz w:val="24"/>
        </w:rPr>
        <w:t>Important events and announcements</w:t>
      </w:r>
    </w:p>
    <w:p w14:paraId="25C901F2" w14:textId="77777777" w:rsidR="00E9732C" w:rsidRPr="00AA2FC5" w:rsidRDefault="00E9732C" w:rsidP="00E9732C">
      <w:pPr>
        <w:pStyle w:val="ListParagraph"/>
        <w:numPr>
          <w:ilvl w:val="0"/>
          <w:numId w:val="8"/>
        </w:numPr>
        <w:spacing w:after="20" w:line="240" w:lineRule="auto"/>
        <w:ind w:left="568" w:hanging="284"/>
        <w:contextualSpacing w:val="0"/>
        <w:rPr>
          <w:rFonts w:ascii="Work Sans" w:eastAsia="Aptos" w:hAnsi="Work Sans" w:cs="Tahoma"/>
          <w:kern w:val="22"/>
          <w:sz w:val="24"/>
        </w:rPr>
      </w:pPr>
      <w:r w:rsidRPr="00AA2FC5">
        <w:rPr>
          <w:rFonts w:ascii="Work Sans" w:eastAsia="Aptos" w:hAnsi="Work Sans" w:cs="Tahoma"/>
          <w:kern w:val="22"/>
          <w:sz w:val="24"/>
        </w:rPr>
        <w:t>Curriculum information</w:t>
      </w:r>
    </w:p>
    <w:p w14:paraId="2B5C5AE9" w14:textId="77777777" w:rsidR="00E9732C" w:rsidRPr="00AA2FC5" w:rsidRDefault="00E9732C" w:rsidP="00E9732C">
      <w:pPr>
        <w:pStyle w:val="ListParagraph"/>
        <w:numPr>
          <w:ilvl w:val="0"/>
          <w:numId w:val="8"/>
        </w:numPr>
        <w:spacing w:after="20" w:line="240" w:lineRule="auto"/>
        <w:ind w:left="568" w:hanging="284"/>
        <w:contextualSpacing w:val="0"/>
        <w:rPr>
          <w:rFonts w:ascii="Work Sans" w:eastAsia="Aptos" w:hAnsi="Work Sans" w:cs="Tahoma"/>
          <w:kern w:val="22"/>
          <w:sz w:val="24"/>
        </w:rPr>
      </w:pPr>
      <w:r w:rsidRPr="00AA2FC5">
        <w:rPr>
          <w:rFonts w:ascii="Work Sans" w:eastAsia="Aptos" w:hAnsi="Work Sans" w:cs="Tahoma"/>
          <w:kern w:val="22"/>
          <w:sz w:val="24"/>
        </w:rPr>
        <w:t>Important policies and procedures</w:t>
      </w:r>
    </w:p>
    <w:p w14:paraId="111866C0" w14:textId="77777777" w:rsidR="00E9732C" w:rsidRPr="00AA2FC5" w:rsidRDefault="00E9732C" w:rsidP="00E9732C">
      <w:pPr>
        <w:pStyle w:val="ListParagraph"/>
        <w:numPr>
          <w:ilvl w:val="0"/>
          <w:numId w:val="8"/>
        </w:numPr>
        <w:spacing w:after="20" w:line="240" w:lineRule="auto"/>
        <w:ind w:left="568" w:hanging="284"/>
        <w:contextualSpacing w:val="0"/>
        <w:rPr>
          <w:rFonts w:ascii="Work Sans" w:eastAsia="Aptos" w:hAnsi="Work Sans" w:cs="Tahoma"/>
          <w:kern w:val="22"/>
          <w:sz w:val="24"/>
        </w:rPr>
      </w:pPr>
      <w:r w:rsidRPr="00AA2FC5">
        <w:rPr>
          <w:rFonts w:ascii="Work Sans" w:eastAsia="Aptos" w:hAnsi="Work Sans" w:cs="Tahoma"/>
          <w:kern w:val="22"/>
          <w:sz w:val="24"/>
        </w:rPr>
        <w:t>Important contact information</w:t>
      </w:r>
    </w:p>
    <w:p w14:paraId="702A9FE0" w14:textId="77777777" w:rsidR="00E9732C" w:rsidRPr="00AA2FC5" w:rsidRDefault="00E9732C" w:rsidP="00E9732C">
      <w:pPr>
        <w:pStyle w:val="ListParagraph"/>
        <w:numPr>
          <w:ilvl w:val="0"/>
          <w:numId w:val="8"/>
        </w:numPr>
        <w:spacing w:after="20" w:line="240" w:lineRule="auto"/>
        <w:ind w:left="568" w:hanging="284"/>
        <w:contextualSpacing w:val="0"/>
        <w:rPr>
          <w:rFonts w:ascii="Work Sans" w:eastAsia="Aptos" w:hAnsi="Work Sans" w:cs="Tahoma"/>
          <w:kern w:val="22"/>
          <w:sz w:val="24"/>
        </w:rPr>
      </w:pPr>
      <w:r w:rsidRPr="00AA2FC5">
        <w:rPr>
          <w:rFonts w:ascii="Work Sans" w:eastAsia="Aptos" w:hAnsi="Work Sans" w:cs="Tahoma"/>
          <w:kern w:val="22"/>
          <w:sz w:val="24"/>
        </w:rPr>
        <w:t>Information about before and after-school provision</w:t>
      </w:r>
    </w:p>
    <w:p w14:paraId="2E444332" w14:textId="77777777" w:rsidR="00E9732C" w:rsidRPr="00AA2FC5" w:rsidRDefault="00E9732C" w:rsidP="00E9732C">
      <w:pPr>
        <w:pStyle w:val="ListParagraph"/>
        <w:numPr>
          <w:ilvl w:val="0"/>
          <w:numId w:val="8"/>
        </w:numPr>
        <w:spacing w:after="20" w:line="240" w:lineRule="auto"/>
        <w:ind w:left="568" w:hanging="284"/>
        <w:contextualSpacing w:val="0"/>
        <w:rPr>
          <w:rFonts w:ascii="Work Sans" w:eastAsia="Aptos" w:hAnsi="Work Sans" w:cs="Tahoma"/>
          <w:kern w:val="22"/>
          <w:sz w:val="24"/>
        </w:rPr>
      </w:pPr>
      <w:r w:rsidRPr="00AA2FC5">
        <w:rPr>
          <w:rFonts w:ascii="Work Sans" w:eastAsia="Aptos" w:hAnsi="Work Sans" w:cs="Tahoma"/>
          <w:kern w:val="22"/>
          <w:sz w:val="24"/>
        </w:rPr>
        <w:t>Parents should check the website before contacting the school.</w:t>
      </w:r>
    </w:p>
    <w:p w14:paraId="0BD2A185" w14:textId="77777777" w:rsidR="00E9732C" w:rsidRPr="00AA2FC5" w:rsidRDefault="00E9732C" w:rsidP="00E9732C">
      <w:pPr>
        <w:spacing w:after="20"/>
        <w:rPr>
          <w:rFonts w:ascii="Work Sans" w:eastAsia="Aptos" w:hAnsi="Work Sans" w:cs="Tahoma"/>
          <w:kern w:val="22"/>
          <w:sz w:val="24"/>
        </w:rPr>
      </w:pPr>
    </w:p>
    <w:p w14:paraId="36B03D57" w14:textId="4FC6D9A9" w:rsidR="00546B71" w:rsidRDefault="00546B71">
      <w:pPr>
        <w:spacing w:after="160"/>
        <w:rPr>
          <w:rFonts w:ascii="Work Sans" w:eastAsia="Aptos" w:hAnsi="Work Sans" w:cs="Tahoma"/>
          <w:kern w:val="22"/>
          <w:sz w:val="24"/>
        </w:rPr>
      </w:pPr>
      <w:r>
        <w:rPr>
          <w:rFonts w:ascii="Work Sans" w:eastAsia="Aptos" w:hAnsi="Work Sans" w:cs="Tahoma"/>
          <w:kern w:val="22"/>
          <w:sz w:val="24"/>
        </w:rPr>
        <w:br w:type="page"/>
      </w:r>
    </w:p>
    <w:p w14:paraId="222E0A20" w14:textId="77777777" w:rsidR="00E9732C" w:rsidRPr="00AA2FC5" w:rsidRDefault="00E9732C" w:rsidP="00E9732C">
      <w:pPr>
        <w:pStyle w:val="1bodycopy10pt"/>
        <w:rPr>
          <w:rFonts w:ascii="Work Sans" w:hAnsi="Work Sans" w:cs="Tahoma"/>
          <w:b/>
          <w:bCs/>
          <w:kern w:val="22"/>
          <w:sz w:val="24"/>
        </w:rPr>
      </w:pPr>
      <w:r w:rsidRPr="00AA2FC5">
        <w:rPr>
          <w:rFonts w:ascii="Work Sans" w:hAnsi="Work Sans" w:cs="Tahoma"/>
          <w:b/>
          <w:bCs/>
          <w:kern w:val="22"/>
          <w:sz w:val="24"/>
        </w:rPr>
        <w:lastRenderedPageBreak/>
        <w:t>2.2 Roles and Responsibilities</w:t>
      </w:r>
    </w:p>
    <w:p w14:paraId="53B3A9C5" w14:textId="77777777" w:rsidR="00E9732C" w:rsidRPr="00AA2FC5" w:rsidRDefault="00E9732C" w:rsidP="00E9732C">
      <w:pPr>
        <w:ind w:left="567" w:hanging="567"/>
        <w:rPr>
          <w:rFonts w:ascii="Work Sans" w:eastAsia="Aptos" w:hAnsi="Work Sans" w:cs="Tahoma"/>
          <w:b/>
          <w:bCs/>
          <w:kern w:val="22"/>
          <w:sz w:val="24"/>
        </w:rPr>
      </w:pPr>
      <w:r w:rsidRPr="00AA2FC5">
        <w:rPr>
          <w:rFonts w:ascii="Work Sans" w:eastAsia="Aptos" w:hAnsi="Work Sans" w:cs="Tahoma"/>
          <w:b/>
          <w:bCs/>
          <w:kern w:val="22"/>
          <w:sz w:val="24"/>
        </w:rPr>
        <w:t>The Headteacher or Equivalent will:</w:t>
      </w:r>
    </w:p>
    <w:p w14:paraId="2E84D38B" w14:textId="77777777" w:rsidR="00E9732C" w:rsidRPr="00546B71" w:rsidRDefault="00E9732C" w:rsidP="00E9732C">
      <w:pPr>
        <w:ind w:left="567" w:hanging="567"/>
        <w:rPr>
          <w:rFonts w:ascii="Work Sans" w:eastAsia="Aptos" w:hAnsi="Work Sans" w:cs="Tahoma"/>
          <w:b/>
          <w:bCs/>
          <w:kern w:val="22"/>
          <w:sz w:val="4"/>
          <w:szCs w:val="4"/>
        </w:rPr>
      </w:pPr>
    </w:p>
    <w:p w14:paraId="38B44154" w14:textId="77777777" w:rsidR="00E9732C" w:rsidRPr="00AA2FC5" w:rsidRDefault="00E9732C" w:rsidP="00E9732C">
      <w:pPr>
        <w:pStyle w:val="ListParagraph"/>
        <w:numPr>
          <w:ilvl w:val="0"/>
          <w:numId w:val="10"/>
        </w:numPr>
        <w:spacing w:after="40" w:line="240" w:lineRule="auto"/>
        <w:ind w:left="568" w:hanging="284"/>
        <w:contextualSpacing w:val="0"/>
        <w:rPr>
          <w:rFonts w:ascii="Work Sans" w:eastAsia="Aptos" w:hAnsi="Work Sans" w:cs="Tahoma"/>
          <w:kern w:val="22"/>
          <w:sz w:val="24"/>
        </w:rPr>
      </w:pPr>
      <w:r w:rsidRPr="00AA2FC5">
        <w:rPr>
          <w:rFonts w:ascii="Work Sans" w:eastAsia="Aptos" w:hAnsi="Work Sans" w:cs="Tahoma"/>
          <w:kern w:val="22"/>
          <w:sz w:val="24"/>
        </w:rPr>
        <w:t>Ensure that communications with parents/carers are effective, timely, and appropriate.</w:t>
      </w:r>
    </w:p>
    <w:p w14:paraId="763B1871" w14:textId="77777777" w:rsidR="00E9732C" w:rsidRPr="00AA2FC5" w:rsidRDefault="00E9732C" w:rsidP="00E9732C">
      <w:pPr>
        <w:pStyle w:val="ListParagraph"/>
        <w:numPr>
          <w:ilvl w:val="0"/>
          <w:numId w:val="10"/>
        </w:numPr>
        <w:spacing w:after="40" w:line="240" w:lineRule="auto"/>
        <w:ind w:left="568" w:hanging="284"/>
        <w:contextualSpacing w:val="0"/>
        <w:rPr>
          <w:rFonts w:ascii="Work Sans" w:eastAsia="Aptos" w:hAnsi="Work Sans" w:cs="Tahoma"/>
          <w:kern w:val="22"/>
          <w:sz w:val="24"/>
        </w:rPr>
      </w:pPr>
      <w:r w:rsidRPr="00AA2FC5">
        <w:rPr>
          <w:rFonts w:ascii="Work Sans" w:eastAsia="Aptos" w:hAnsi="Work Sans" w:cs="Tahoma"/>
          <w:kern w:val="22"/>
          <w:sz w:val="24"/>
        </w:rPr>
        <w:t>Monitor the implementation of this policy.</w:t>
      </w:r>
    </w:p>
    <w:p w14:paraId="54259A97" w14:textId="77777777" w:rsidR="00E9732C" w:rsidRPr="00AA2FC5" w:rsidRDefault="00E9732C" w:rsidP="00E9732C">
      <w:pPr>
        <w:pStyle w:val="ListParagraph"/>
        <w:numPr>
          <w:ilvl w:val="0"/>
          <w:numId w:val="10"/>
        </w:numPr>
        <w:spacing w:after="40" w:line="240" w:lineRule="auto"/>
        <w:ind w:left="568" w:hanging="284"/>
        <w:contextualSpacing w:val="0"/>
        <w:rPr>
          <w:rFonts w:ascii="Work Sans" w:eastAsia="Aptos" w:hAnsi="Work Sans" w:cs="Tahoma"/>
          <w:kern w:val="22"/>
          <w:sz w:val="24"/>
        </w:rPr>
      </w:pPr>
      <w:r w:rsidRPr="00AA2FC5">
        <w:rPr>
          <w:rFonts w:ascii="Work Sans" w:eastAsia="Aptos" w:hAnsi="Work Sans" w:cs="Tahoma"/>
          <w:kern w:val="22"/>
          <w:sz w:val="24"/>
        </w:rPr>
        <w:t>Respond to questions and concerns escalated by parents within 24 hours during the school week.</w:t>
      </w:r>
    </w:p>
    <w:p w14:paraId="41A8704B" w14:textId="77777777" w:rsidR="00E9732C" w:rsidRPr="00AA2FC5" w:rsidRDefault="00E9732C" w:rsidP="00E9732C">
      <w:pPr>
        <w:pStyle w:val="ListParagraph"/>
        <w:numPr>
          <w:ilvl w:val="0"/>
          <w:numId w:val="10"/>
        </w:numPr>
        <w:spacing w:after="40" w:line="240" w:lineRule="auto"/>
        <w:ind w:left="568" w:hanging="284"/>
        <w:contextualSpacing w:val="0"/>
        <w:rPr>
          <w:rFonts w:ascii="Work Sans" w:eastAsia="Aptos" w:hAnsi="Work Sans" w:cs="Tahoma"/>
          <w:kern w:val="22"/>
          <w:sz w:val="24"/>
        </w:rPr>
      </w:pPr>
      <w:r w:rsidRPr="00AA2FC5">
        <w:rPr>
          <w:rFonts w:ascii="Work Sans" w:eastAsia="Aptos" w:hAnsi="Work Sans" w:cs="Tahoma"/>
          <w:kern w:val="22"/>
          <w:sz w:val="24"/>
        </w:rPr>
        <w:t>Seek to keep parents/carers informed regularly of any ongoing issues in a proactive and open way.</w:t>
      </w:r>
    </w:p>
    <w:p w14:paraId="75E8B420" w14:textId="77777777" w:rsidR="00E9732C" w:rsidRPr="00AA2FC5" w:rsidRDefault="00E9732C" w:rsidP="00E9732C">
      <w:pPr>
        <w:pStyle w:val="ListParagraph"/>
        <w:numPr>
          <w:ilvl w:val="0"/>
          <w:numId w:val="10"/>
        </w:numPr>
        <w:spacing w:after="40" w:line="240" w:lineRule="auto"/>
        <w:ind w:left="568" w:hanging="284"/>
        <w:contextualSpacing w:val="0"/>
        <w:rPr>
          <w:rFonts w:ascii="Work Sans" w:eastAsia="Aptos" w:hAnsi="Work Sans" w:cs="Tahoma"/>
          <w:kern w:val="22"/>
          <w:sz w:val="24"/>
        </w:rPr>
      </w:pPr>
      <w:r w:rsidRPr="00AA2FC5">
        <w:rPr>
          <w:rFonts w:ascii="Work Sans" w:eastAsia="Aptos" w:hAnsi="Work Sans" w:cs="Tahoma"/>
          <w:kern w:val="22"/>
          <w:sz w:val="24"/>
        </w:rPr>
        <w:t>Seek support for themselves and their teams to ensure that parents/carers are communicated with respectfully.</w:t>
      </w:r>
    </w:p>
    <w:p w14:paraId="7B532961" w14:textId="77777777" w:rsidR="00E9732C" w:rsidRPr="00AA2FC5" w:rsidRDefault="00E9732C" w:rsidP="00E9732C">
      <w:pPr>
        <w:pStyle w:val="ListParagraph"/>
        <w:numPr>
          <w:ilvl w:val="0"/>
          <w:numId w:val="10"/>
        </w:numPr>
        <w:spacing w:after="40" w:line="240" w:lineRule="auto"/>
        <w:ind w:left="568" w:hanging="284"/>
        <w:contextualSpacing w:val="0"/>
        <w:rPr>
          <w:rFonts w:ascii="Work Sans" w:eastAsia="Aptos" w:hAnsi="Work Sans" w:cs="Tahoma"/>
          <w:kern w:val="22"/>
          <w:sz w:val="24"/>
        </w:rPr>
      </w:pPr>
      <w:r w:rsidRPr="00AA2FC5">
        <w:rPr>
          <w:rFonts w:ascii="Work Sans" w:eastAsia="Aptos" w:hAnsi="Work Sans" w:cs="Tahoma"/>
          <w:kern w:val="22"/>
          <w:sz w:val="24"/>
        </w:rPr>
        <w:t>Endeavour to recognise and understand the parent/carer perspective in any communication.</w:t>
      </w:r>
    </w:p>
    <w:p w14:paraId="406774E2" w14:textId="77777777" w:rsidR="00E9732C" w:rsidRPr="00AA2FC5" w:rsidRDefault="00E9732C" w:rsidP="00E9732C">
      <w:pPr>
        <w:jc w:val="both"/>
        <w:rPr>
          <w:rFonts w:ascii="Work Sans" w:eastAsia="Aptos" w:hAnsi="Work Sans" w:cs="Tahoma"/>
          <w:b/>
          <w:bCs/>
          <w:kern w:val="22"/>
          <w:sz w:val="24"/>
        </w:rPr>
      </w:pPr>
    </w:p>
    <w:p w14:paraId="5BFBEBAD" w14:textId="77777777" w:rsidR="00E9732C" w:rsidRPr="00AA2FC5" w:rsidRDefault="00E9732C" w:rsidP="00E9732C">
      <w:pPr>
        <w:jc w:val="both"/>
        <w:rPr>
          <w:rFonts w:ascii="Work Sans" w:eastAsia="Aptos" w:hAnsi="Work Sans" w:cs="Tahoma"/>
          <w:kern w:val="22"/>
          <w:sz w:val="24"/>
        </w:rPr>
      </w:pPr>
      <w:r w:rsidRPr="00AA2FC5">
        <w:rPr>
          <w:rFonts w:ascii="Work Sans" w:eastAsia="Aptos" w:hAnsi="Work Sans" w:cs="Tahoma"/>
          <w:b/>
          <w:bCs/>
          <w:kern w:val="22"/>
          <w:sz w:val="24"/>
        </w:rPr>
        <w:t xml:space="preserve">All Team Members </w:t>
      </w:r>
      <w:r w:rsidRPr="00AA2FC5">
        <w:rPr>
          <w:rFonts w:ascii="Work Sans" w:eastAsia="Aptos" w:hAnsi="Work Sans" w:cs="Tahoma"/>
          <w:kern w:val="22"/>
          <w:sz w:val="24"/>
        </w:rPr>
        <w:t>are committed to maintaining a professional and supportive dialogue with parents and carers. The following expectations are set for team members:</w:t>
      </w:r>
    </w:p>
    <w:p w14:paraId="6A8D2310" w14:textId="77777777" w:rsidR="00E9732C" w:rsidRPr="00546B71" w:rsidRDefault="00E9732C" w:rsidP="00E9732C">
      <w:pPr>
        <w:jc w:val="both"/>
        <w:rPr>
          <w:rFonts w:ascii="Work Sans" w:eastAsia="Aptos" w:hAnsi="Work Sans" w:cs="Tahoma"/>
          <w:kern w:val="22"/>
          <w:sz w:val="4"/>
          <w:szCs w:val="4"/>
        </w:rPr>
      </w:pPr>
    </w:p>
    <w:p w14:paraId="43870723" w14:textId="77777777" w:rsidR="00E9732C" w:rsidRPr="00AA2FC5" w:rsidRDefault="00E9732C" w:rsidP="00E9732C">
      <w:pPr>
        <w:pStyle w:val="ListParagraph"/>
        <w:numPr>
          <w:ilvl w:val="0"/>
          <w:numId w:val="14"/>
        </w:numPr>
        <w:spacing w:after="80" w:line="240" w:lineRule="auto"/>
        <w:ind w:left="568" w:hanging="284"/>
        <w:contextualSpacing w:val="0"/>
        <w:jc w:val="both"/>
        <w:rPr>
          <w:rFonts w:ascii="Work Sans" w:eastAsia="Aptos" w:hAnsi="Work Sans" w:cs="Tahoma"/>
          <w:kern w:val="22"/>
          <w:sz w:val="24"/>
        </w:rPr>
      </w:pPr>
      <w:r w:rsidRPr="00AA2FC5">
        <w:rPr>
          <w:rFonts w:ascii="Work Sans" w:eastAsia="Aptos" w:hAnsi="Work Sans" w:cs="Tahoma"/>
          <w:b/>
          <w:bCs/>
          <w:kern w:val="22"/>
          <w:sz w:val="24"/>
        </w:rPr>
        <w:t>Timeliness:</w:t>
      </w:r>
      <w:r w:rsidRPr="00AA2FC5">
        <w:rPr>
          <w:rFonts w:ascii="Work Sans" w:eastAsia="Aptos" w:hAnsi="Work Sans" w:cs="Tahoma"/>
          <w:kern w:val="22"/>
          <w:sz w:val="24"/>
        </w:rPr>
        <w:t xml:space="preserve"> Respond to parents’ communications promptly, aiming to reply within one working day during core school hours (8:00 AM – 4:00 PM), during the school week.</w:t>
      </w:r>
    </w:p>
    <w:p w14:paraId="2E2999E4" w14:textId="77777777" w:rsidR="00E9732C" w:rsidRPr="00AA2FC5" w:rsidRDefault="00E9732C" w:rsidP="00E9732C">
      <w:pPr>
        <w:pStyle w:val="ListParagraph"/>
        <w:numPr>
          <w:ilvl w:val="0"/>
          <w:numId w:val="14"/>
        </w:numPr>
        <w:spacing w:after="80" w:line="240" w:lineRule="auto"/>
        <w:ind w:left="568" w:hanging="284"/>
        <w:contextualSpacing w:val="0"/>
        <w:jc w:val="both"/>
        <w:rPr>
          <w:rFonts w:ascii="Work Sans" w:eastAsia="Aptos" w:hAnsi="Work Sans" w:cs="Tahoma"/>
          <w:kern w:val="22"/>
          <w:sz w:val="24"/>
        </w:rPr>
      </w:pPr>
      <w:r w:rsidRPr="00AA2FC5">
        <w:rPr>
          <w:rFonts w:ascii="Work Sans" w:eastAsia="Aptos" w:hAnsi="Work Sans" w:cs="Tahoma"/>
          <w:b/>
          <w:bCs/>
          <w:kern w:val="22"/>
          <w:sz w:val="24"/>
        </w:rPr>
        <w:t>Respect:</w:t>
      </w:r>
      <w:r w:rsidRPr="00AA2FC5">
        <w:rPr>
          <w:rFonts w:ascii="Work Sans" w:eastAsia="Aptos" w:hAnsi="Work Sans" w:cs="Tahoma"/>
          <w:kern w:val="22"/>
          <w:sz w:val="24"/>
        </w:rPr>
        <w:t xml:space="preserve"> Treat all parents/carers with respect and consideration, regardless of the nature of the concern or query.  Endeavour to recognise and understand the parent/carer perspective in any communication.  Seek support where appropriate to ensure their own communication to parents/carers is positive and respectful.</w:t>
      </w:r>
    </w:p>
    <w:p w14:paraId="0D0180F2" w14:textId="77777777" w:rsidR="00E9732C" w:rsidRPr="00AA2FC5" w:rsidRDefault="00E9732C" w:rsidP="00E9732C">
      <w:pPr>
        <w:pStyle w:val="ListParagraph"/>
        <w:numPr>
          <w:ilvl w:val="0"/>
          <w:numId w:val="14"/>
        </w:numPr>
        <w:spacing w:after="80" w:line="240" w:lineRule="auto"/>
        <w:ind w:left="568" w:hanging="284"/>
        <w:contextualSpacing w:val="0"/>
        <w:jc w:val="both"/>
        <w:rPr>
          <w:rFonts w:ascii="Work Sans" w:eastAsia="Aptos" w:hAnsi="Work Sans" w:cs="Tahoma"/>
          <w:kern w:val="22"/>
          <w:sz w:val="24"/>
        </w:rPr>
      </w:pPr>
      <w:r w:rsidRPr="00AA2FC5">
        <w:rPr>
          <w:rFonts w:ascii="Work Sans" w:eastAsia="Aptos" w:hAnsi="Work Sans" w:cs="Tahoma"/>
          <w:b/>
          <w:bCs/>
          <w:kern w:val="22"/>
          <w:sz w:val="24"/>
        </w:rPr>
        <w:t>Clarity:</w:t>
      </w:r>
      <w:r w:rsidRPr="00AA2FC5">
        <w:rPr>
          <w:rFonts w:ascii="Work Sans" w:eastAsia="Aptos" w:hAnsi="Work Sans" w:cs="Tahoma"/>
          <w:kern w:val="22"/>
          <w:sz w:val="24"/>
        </w:rPr>
        <w:t xml:space="preserve"> Provide clear, concise, and jargon-free information to ensure parents fully understand the communication.</w:t>
      </w:r>
    </w:p>
    <w:p w14:paraId="0DBC7179" w14:textId="77777777" w:rsidR="00E9732C" w:rsidRPr="00AA2FC5" w:rsidRDefault="00E9732C" w:rsidP="00E9732C">
      <w:pPr>
        <w:pStyle w:val="ListParagraph"/>
        <w:numPr>
          <w:ilvl w:val="0"/>
          <w:numId w:val="14"/>
        </w:numPr>
        <w:spacing w:after="80" w:line="240" w:lineRule="auto"/>
        <w:ind w:left="567" w:hanging="284"/>
        <w:contextualSpacing w:val="0"/>
        <w:jc w:val="both"/>
        <w:rPr>
          <w:rFonts w:ascii="Work Sans" w:eastAsia="Aptos" w:hAnsi="Work Sans" w:cs="Tahoma"/>
          <w:kern w:val="22"/>
          <w:sz w:val="24"/>
        </w:rPr>
      </w:pPr>
      <w:r w:rsidRPr="00AA2FC5">
        <w:rPr>
          <w:rFonts w:ascii="Work Sans" w:eastAsia="Aptos" w:hAnsi="Work Sans" w:cs="Tahoma"/>
          <w:b/>
          <w:bCs/>
          <w:kern w:val="22"/>
          <w:sz w:val="24"/>
        </w:rPr>
        <w:t>Professionalism:</w:t>
      </w:r>
      <w:r w:rsidRPr="00AA2FC5">
        <w:rPr>
          <w:rFonts w:ascii="Work Sans" w:eastAsia="Aptos" w:hAnsi="Work Sans" w:cs="Tahoma"/>
          <w:kern w:val="22"/>
          <w:sz w:val="24"/>
        </w:rPr>
        <w:t xml:space="preserve"> Use appropriate language and tone and ensure that all communications adhere to the school’s ICT and internet acceptable use policy.  Team members must not use their personal phone or devices to contact parents.</w:t>
      </w:r>
    </w:p>
    <w:p w14:paraId="1159F338" w14:textId="77777777" w:rsidR="00E9732C" w:rsidRPr="00AA2FC5" w:rsidRDefault="00E9732C" w:rsidP="00E9732C">
      <w:pPr>
        <w:pStyle w:val="ListParagraph"/>
        <w:numPr>
          <w:ilvl w:val="0"/>
          <w:numId w:val="14"/>
        </w:numPr>
        <w:spacing w:after="80" w:line="240" w:lineRule="auto"/>
        <w:ind w:left="567" w:hanging="284"/>
        <w:contextualSpacing w:val="0"/>
        <w:jc w:val="both"/>
        <w:rPr>
          <w:rFonts w:ascii="Work Sans" w:eastAsia="Aptos" w:hAnsi="Work Sans" w:cs="Tahoma"/>
          <w:kern w:val="22"/>
          <w:sz w:val="24"/>
        </w:rPr>
      </w:pPr>
      <w:r w:rsidRPr="00AA2FC5">
        <w:rPr>
          <w:rFonts w:ascii="Work Sans" w:eastAsia="Aptos" w:hAnsi="Work Sans" w:cs="Tahoma"/>
          <w:b/>
          <w:bCs/>
          <w:kern w:val="22"/>
          <w:sz w:val="24"/>
        </w:rPr>
        <w:t>Confidentiality:</w:t>
      </w:r>
      <w:r w:rsidRPr="00AA2FC5">
        <w:rPr>
          <w:rFonts w:ascii="Work Sans" w:eastAsia="Aptos" w:hAnsi="Work Sans" w:cs="Tahoma"/>
          <w:kern w:val="22"/>
          <w:sz w:val="24"/>
        </w:rPr>
        <w:t xml:space="preserve"> Maintain the privacy and confidentiality of all communications, in line with the school’s Data Protection Policy.</w:t>
      </w:r>
    </w:p>
    <w:p w14:paraId="42D47107" w14:textId="77777777" w:rsidR="00E9732C" w:rsidRPr="00AA2FC5" w:rsidRDefault="00E9732C" w:rsidP="00E9732C">
      <w:pPr>
        <w:pStyle w:val="ListParagraph"/>
        <w:numPr>
          <w:ilvl w:val="0"/>
          <w:numId w:val="14"/>
        </w:numPr>
        <w:spacing w:after="80" w:line="240" w:lineRule="auto"/>
        <w:ind w:left="567" w:hanging="284"/>
        <w:contextualSpacing w:val="0"/>
        <w:jc w:val="both"/>
        <w:rPr>
          <w:rFonts w:ascii="Work Sans" w:eastAsia="Aptos" w:hAnsi="Work Sans" w:cs="Tahoma"/>
          <w:kern w:val="22"/>
          <w:sz w:val="24"/>
        </w:rPr>
      </w:pPr>
      <w:r w:rsidRPr="00AA2FC5">
        <w:rPr>
          <w:rFonts w:ascii="Work Sans" w:eastAsia="Aptos" w:hAnsi="Work Sans" w:cs="Tahoma"/>
          <w:b/>
          <w:bCs/>
          <w:kern w:val="22"/>
          <w:sz w:val="24"/>
        </w:rPr>
        <w:t>Supportive:</w:t>
      </w:r>
      <w:r w:rsidRPr="00AA2FC5">
        <w:rPr>
          <w:rFonts w:ascii="Work Sans" w:eastAsia="Aptos" w:hAnsi="Work Sans" w:cs="Tahoma"/>
          <w:kern w:val="22"/>
          <w:sz w:val="24"/>
        </w:rPr>
        <w:t xml:space="preserve"> Offer assistance and guidance, directing parents to additional resources or support services when necessary.</w:t>
      </w:r>
    </w:p>
    <w:p w14:paraId="6B00F088" w14:textId="77777777" w:rsidR="00E9732C" w:rsidRPr="00AA2FC5" w:rsidRDefault="00E9732C" w:rsidP="00E9732C">
      <w:pPr>
        <w:pStyle w:val="ListParagraph"/>
        <w:numPr>
          <w:ilvl w:val="0"/>
          <w:numId w:val="14"/>
        </w:numPr>
        <w:spacing w:after="80" w:line="240" w:lineRule="auto"/>
        <w:ind w:left="567" w:hanging="284"/>
        <w:contextualSpacing w:val="0"/>
        <w:jc w:val="both"/>
        <w:rPr>
          <w:rFonts w:ascii="Work Sans" w:eastAsia="Aptos" w:hAnsi="Work Sans" w:cs="Tahoma"/>
          <w:kern w:val="22"/>
          <w:sz w:val="24"/>
        </w:rPr>
      </w:pPr>
      <w:r w:rsidRPr="00AA2FC5">
        <w:rPr>
          <w:rFonts w:ascii="Work Sans" w:eastAsia="Aptos" w:hAnsi="Work Sans" w:cs="Tahoma"/>
          <w:b/>
          <w:bCs/>
          <w:kern w:val="22"/>
          <w:sz w:val="24"/>
        </w:rPr>
        <w:t>Collaboration:</w:t>
      </w:r>
      <w:r w:rsidRPr="00AA2FC5">
        <w:rPr>
          <w:rFonts w:ascii="Work Sans" w:eastAsia="Aptos" w:hAnsi="Work Sans" w:cs="Tahoma"/>
          <w:kern w:val="22"/>
          <w:sz w:val="24"/>
        </w:rPr>
        <w:t xml:space="preserve"> Work with other team members to ensure parents receive timely and accurate information. </w:t>
      </w:r>
    </w:p>
    <w:p w14:paraId="1E188D31" w14:textId="77777777" w:rsidR="00E9732C" w:rsidRPr="00AA2FC5" w:rsidRDefault="00E9732C" w:rsidP="00E9732C">
      <w:pPr>
        <w:pStyle w:val="ListParagraph"/>
        <w:numPr>
          <w:ilvl w:val="0"/>
          <w:numId w:val="14"/>
        </w:numPr>
        <w:spacing w:after="80" w:line="240" w:lineRule="auto"/>
        <w:ind w:left="567" w:hanging="284"/>
        <w:contextualSpacing w:val="0"/>
        <w:jc w:val="both"/>
        <w:rPr>
          <w:rFonts w:ascii="Work Sans" w:eastAsia="Aptos" w:hAnsi="Work Sans" w:cs="Tahoma"/>
          <w:kern w:val="22"/>
          <w:sz w:val="24"/>
        </w:rPr>
      </w:pPr>
      <w:r w:rsidRPr="00AA2FC5">
        <w:rPr>
          <w:rFonts w:ascii="Work Sans" w:eastAsia="Aptos" w:hAnsi="Work Sans" w:cs="Tahoma"/>
          <w:b/>
          <w:bCs/>
          <w:kern w:val="22"/>
          <w:sz w:val="24"/>
        </w:rPr>
        <w:t>Escalation:</w:t>
      </w:r>
      <w:r w:rsidRPr="00AA2FC5">
        <w:rPr>
          <w:rFonts w:ascii="Work Sans" w:eastAsia="Aptos" w:hAnsi="Work Sans" w:cs="Tahoma"/>
          <w:kern w:val="22"/>
          <w:sz w:val="24"/>
        </w:rPr>
        <w:t xml:space="preserve"> Escalate concerns expressed by a parent/carer to the appropriate school leader to enable proactive support.  For example, tutor to Assistant Head, Assistant Head to Headteacher; safeguarding concerns straight to DSL and Headteacher or equivalent.</w:t>
      </w:r>
    </w:p>
    <w:p w14:paraId="2EED46FA" w14:textId="77777777" w:rsidR="00E9732C" w:rsidRPr="00AA2FC5" w:rsidRDefault="00E9732C" w:rsidP="00E9732C">
      <w:pPr>
        <w:ind w:left="567" w:hanging="283"/>
        <w:jc w:val="both"/>
        <w:rPr>
          <w:rFonts w:ascii="Work Sans" w:eastAsia="Aptos" w:hAnsi="Work Sans" w:cs="Tahoma"/>
          <w:kern w:val="22"/>
          <w:sz w:val="24"/>
        </w:rPr>
      </w:pPr>
    </w:p>
    <w:p w14:paraId="5FC8A4CF" w14:textId="77777777" w:rsidR="00E9732C" w:rsidRPr="00546B71" w:rsidRDefault="00E9732C" w:rsidP="00BE33BA">
      <w:pPr>
        <w:pStyle w:val="Heading1"/>
        <w:numPr>
          <w:ilvl w:val="0"/>
          <w:numId w:val="0"/>
        </w:numPr>
        <w:spacing w:before="0" w:after="0" w:line="240" w:lineRule="auto"/>
        <w:ind w:left="680" w:hanging="680"/>
        <w:rPr>
          <w:rFonts w:ascii="Work Sans" w:hAnsi="Work Sans" w:cs="Tahoma"/>
          <w:b/>
          <w:bCs/>
          <w:kern w:val="22"/>
          <w:sz w:val="24"/>
          <w:szCs w:val="24"/>
        </w:rPr>
      </w:pPr>
      <w:bookmarkStart w:id="3" w:name="_Toc239079647"/>
      <w:r w:rsidRPr="00546B71">
        <w:rPr>
          <w:rFonts w:ascii="Work Sans" w:hAnsi="Work Sans" w:cs="Tahoma"/>
          <w:b/>
          <w:bCs/>
          <w:kern w:val="22"/>
          <w:sz w:val="24"/>
          <w:szCs w:val="24"/>
        </w:rPr>
        <w:t>3.0 WHAT WE ASK OF PARENTS/CARERS</w:t>
      </w:r>
      <w:bookmarkEnd w:id="3"/>
    </w:p>
    <w:p w14:paraId="2F6777AF" w14:textId="77777777" w:rsidR="00E9732C" w:rsidRPr="00546B71" w:rsidRDefault="00E9732C" w:rsidP="00BE33BA">
      <w:pPr>
        <w:spacing w:line="240" w:lineRule="auto"/>
        <w:jc w:val="both"/>
        <w:rPr>
          <w:rFonts w:ascii="Work Sans" w:eastAsia="Aptos" w:hAnsi="Work Sans" w:cs="Tahoma"/>
          <w:kern w:val="22"/>
          <w:sz w:val="16"/>
          <w:szCs w:val="16"/>
        </w:rPr>
      </w:pPr>
    </w:p>
    <w:p w14:paraId="2F67504A" w14:textId="77777777" w:rsidR="00E9732C" w:rsidRPr="00AA2FC5" w:rsidRDefault="00E9732C" w:rsidP="00BE33BA">
      <w:pPr>
        <w:spacing w:line="240" w:lineRule="auto"/>
        <w:ind w:left="426" w:hanging="426"/>
        <w:jc w:val="both"/>
        <w:rPr>
          <w:rFonts w:ascii="Work Sans" w:eastAsia="Aptos" w:hAnsi="Work Sans" w:cs="Tahoma"/>
          <w:kern w:val="22"/>
          <w:sz w:val="24"/>
        </w:rPr>
      </w:pPr>
      <w:r w:rsidRPr="00AA2FC5">
        <w:rPr>
          <w:rFonts w:ascii="Work Sans" w:eastAsia="Aptos" w:hAnsi="Work Sans" w:cs="Tahoma"/>
          <w:kern w:val="22"/>
          <w:sz w:val="24"/>
        </w:rPr>
        <w:t>We ask that parents/carers:</w:t>
      </w:r>
    </w:p>
    <w:p w14:paraId="297FE6F3" w14:textId="77777777" w:rsidR="00E9732C" w:rsidRPr="00546B71" w:rsidRDefault="00E9732C" w:rsidP="00E9732C">
      <w:pPr>
        <w:ind w:left="426"/>
        <w:jc w:val="both"/>
        <w:rPr>
          <w:rFonts w:ascii="Work Sans" w:eastAsia="Aptos" w:hAnsi="Work Sans" w:cs="Tahoma"/>
          <w:kern w:val="22"/>
          <w:sz w:val="4"/>
          <w:szCs w:val="4"/>
        </w:rPr>
      </w:pPr>
    </w:p>
    <w:p w14:paraId="2ACBB75E" w14:textId="77777777" w:rsidR="00E9732C" w:rsidRPr="00AA2FC5" w:rsidRDefault="00E9732C" w:rsidP="00E9732C">
      <w:pPr>
        <w:pStyle w:val="ListParagraph"/>
        <w:numPr>
          <w:ilvl w:val="0"/>
          <w:numId w:val="11"/>
        </w:numPr>
        <w:spacing w:after="40" w:line="240" w:lineRule="auto"/>
        <w:ind w:left="709" w:hanging="284"/>
        <w:contextualSpacing w:val="0"/>
        <w:jc w:val="both"/>
        <w:rPr>
          <w:rFonts w:ascii="Work Sans" w:eastAsia="Aptos" w:hAnsi="Work Sans" w:cs="Tahoma"/>
          <w:kern w:val="22"/>
          <w:sz w:val="24"/>
        </w:rPr>
      </w:pPr>
      <w:r w:rsidRPr="00AA2FC5">
        <w:rPr>
          <w:rFonts w:ascii="Work Sans" w:eastAsia="Aptos" w:hAnsi="Work Sans" w:cs="Tahoma"/>
          <w:kern w:val="22"/>
          <w:sz w:val="24"/>
        </w:rPr>
        <w:t>Raise any issues or concerns they have directly with the school in the first instance, rather than use social media platforms.  This ensures that concerns can be addressed promptly and appropriately.</w:t>
      </w:r>
    </w:p>
    <w:p w14:paraId="644668BD" w14:textId="77777777" w:rsidR="00E9732C" w:rsidRPr="00AA2FC5" w:rsidRDefault="00E9732C" w:rsidP="00E9732C">
      <w:pPr>
        <w:pStyle w:val="ListParagraph"/>
        <w:numPr>
          <w:ilvl w:val="0"/>
          <w:numId w:val="11"/>
        </w:numPr>
        <w:spacing w:after="40" w:line="240" w:lineRule="auto"/>
        <w:ind w:left="709" w:hanging="284"/>
        <w:contextualSpacing w:val="0"/>
        <w:jc w:val="both"/>
        <w:rPr>
          <w:rFonts w:ascii="Work Sans" w:eastAsia="Aptos" w:hAnsi="Work Sans" w:cs="Tahoma"/>
          <w:kern w:val="22"/>
          <w:sz w:val="24"/>
        </w:rPr>
      </w:pPr>
      <w:r w:rsidRPr="00AA2FC5">
        <w:rPr>
          <w:rFonts w:ascii="Work Sans" w:eastAsia="Aptos" w:hAnsi="Work Sans" w:cs="Tahoma"/>
          <w:kern w:val="22"/>
          <w:sz w:val="24"/>
        </w:rPr>
        <w:t>Communicate with the school respectfully and provide all relevant information.</w:t>
      </w:r>
    </w:p>
    <w:p w14:paraId="7C2D0175" w14:textId="77777777" w:rsidR="00E9732C" w:rsidRPr="00AA2FC5" w:rsidRDefault="00E9732C" w:rsidP="00E9732C">
      <w:pPr>
        <w:pStyle w:val="ListParagraph"/>
        <w:numPr>
          <w:ilvl w:val="0"/>
          <w:numId w:val="11"/>
        </w:numPr>
        <w:spacing w:after="40" w:line="240" w:lineRule="auto"/>
        <w:ind w:left="709" w:hanging="284"/>
        <w:contextualSpacing w:val="0"/>
        <w:jc w:val="both"/>
        <w:rPr>
          <w:rFonts w:ascii="Work Sans" w:eastAsia="Aptos" w:hAnsi="Work Sans" w:cs="Tahoma"/>
          <w:kern w:val="22"/>
          <w:sz w:val="24"/>
        </w:rPr>
      </w:pPr>
      <w:r w:rsidRPr="00AA2FC5">
        <w:rPr>
          <w:rFonts w:ascii="Work Sans" w:eastAsia="Aptos" w:hAnsi="Work Sans" w:cs="Tahoma"/>
          <w:kern w:val="22"/>
          <w:sz w:val="24"/>
        </w:rPr>
        <w:lastRenderedPageBreak/>
        <w:t>Respond to communications from the school (such as requests for meetings) in a timely manner.</w:t>
      </w:r>
    </w:p>
    <w:p w14:paraId="659DEDCC" w14:textId="77777777" w:rsidR="00E9732C" w:rsidRPr="00AA2FC5" w:rsidRDefault="00E9732C" w:rsidP="00E9732C">
      <w:pPr>
        <w:pStyle w:val="ListParagraph"/>
        <w:numPr>
          <w:ilvl w:val="0"/>
          <w:numId w:val="11"/>
        </w:numPr>
        <w:spacing w:after="40" w:line="240" w:lineRule="auto"/>
        <w:ind w:left="709" w:hanging="284"/>
        <w:contextualSpacing w:val="0"/>
        <w:jc w:val="both"/>
        <w:rPr>
          <w:rFonts w:ascii="Work Sans" w:eastAsia="Aptos" w:hAnsi="Work Sans" w:cs="Tahoma"/>
          <w:kern w:val="22"/>
          <w:sz w:val="24"/>
        </w:rPr>
      </w:pPr>
      <w:r w:rsidRPr="00AA2FC5">
        <w:rPr>
          <w:rFonts w:ascii="Work Sans" w:eastAsia="Aptos" w:hAnsi="Work Sans" w:cs="Tahoma"/>
          <w:kern w:val="22"/>
          <w:sz w:val="24"/>
        </w:rPr>
        <w:t>Check for communications sent from the school.</w:t>
      </w:r>
    </w:p>
    <w:p w14:paraId="76B89488" w14:textId="77777777" w:rsidR="00E9732C" w:rsidRPr="00AA2FC5" w:rsidRDefault="00E9732C" w:rsidP="00E9732C">
      <w:pPr>
        <w:pStyle w:val="ListParagraph"/>
        <w:numPr>
          <w:ilvl w:val="0"/>
          <w:numId w:val="11"/>
        </w:numPr>
        <w:spacing w:after="40" w:line="240" w:lineRule="auto"/>
        <w:ind w:left="709" w:hanging="284"/>
        <w:contextualSpacing w:val="0"/>
        <w:jc w:val="both"/>
        <w:rPr>
          <w:rFonts w:ascii="Work Sans" w:eastAsia="Aptos" w:hAnsi="Work Sans" w:cs="Tahoma"/>
          <w:kern w:val="22"/>
          <w:sz w:val="24"/>
        </w:rPr>
      </w:pPr>
      <w:r w:rsidRPr="00AA2FC5">
        <w:rPr>
          <w:rFonts w:ascii="Work Sans" w:eastAsia="Aptos" w:hAnsi="Work Sans" w:cs="Tahoma"/>
          <w:kern w:val="22"/>
          <w:sz w:val="24"/>
        </w:rPr>
        <w:t>Follow the school’s complaint procedure (available on the school website).</w:t>
      </w:r>
    </w:p>
    <w:p w14:paraId="2227150D" w14:textId="77777777" w:rsidR="00E9732C" w:rsidRPr="00AA2FC5" w:rsidRDefault="00E9732C" w:rsidP="00E9732C">
      <w:pPr>
        <w:pStyle w:val="ListParagraph"/>
        <w:numPr>
          <w:ilvl w:val="0"/>
          <w:numId w:val="11"/>
        </w:numPr>
        <w:spacing w:line="240" w:lineRule="auto"/>
        <w:ind w:left="709" w:hanging="284"/>
        <w:contextualSpacing w:val="0"/>
        <w:jc w:val="both"/>
        <w:rPr>
          <w:rFonts w:ascii="Work Sans" w:eastAsia="Aptos" w:hAnsi="Work Sans" w:cs="Tahoma"/>
          <w:kern w:val="22"/>
          <w:sz w:val="24"/>
        </w:rPr>
      </w:pPr>
      <w:r w:rsidRPr="00AA2FC5">
        <w:rPr>
          <w:rFonts w:ascii="Work Sans" w:eastAsia="Aptos" w:hAnsi="Work Sans" w:cs="Tahoma"/>
          <w:kern w:val="22"/>
          <w:sz w:val="24"/>
        </w:rPr>
        <w:t>Understand that team members may be unable to respond to their communication outside of core school hours (8:00 AM – 4:00 PM), or during school holidays.</w:t>
      </w:r>
    </w:p>
    <w:p w14:paraId="505F6013" w14:textId="77777777" w:rsidR="00E9732C" w:rsidRPr="00AA2FC5" w:rsidRDefault="00E9732C" w:rsidP="00E9732C">
      <w:pPr>
        <w:pStyle w:val="ListParagraph"/>
        <w:ind w:left="567"/>
        <w:jc w:val="both"/>
        <w:rPr>
          <w:rFonts w:ascii="Work Sans" w:eastAsia="Aptos" w:hAnsi="Work Sans" w:cs="Tahoma"/>
          <w:kern w:val="22"/>
          <w:sz w:val="24"/>
        </w:rPr>
      </w:pPr>
    </w:p>
    <w:p w14:paraId="75F59643" w14:textId="77777777" w:rsidR="00E9732C" w:rsidRPr="00546B71" w:rsidRDefault="00E9732C" w:rsidP="00BE33BA">
      <w:pPr>
        <w:pStyle w:val="Heading1"/>
        <w:numPr>
          <w:ilvl w:val="0"/>
          <w:numId w:val="0"/>
        </w:numPr>
        <w:spacing w:before="0" w:after="0" w:line="240" w:lineRule="auto"/>
        <w:rPr>
          <w:rFonts w:ascii="Work Sans" w:hAnsi="Work Sans" w:cs="Tahoma"/>
          <w:b/>
          <w:bCs/>
          <w:kern w:val="22"/>
          <w:sz w:val="24"/>
          <w:szCs w:val="24"/>
        </w:rPr>
      </w:pPr>
      <w:bookmarkStart w:id="4" w:name="_Toc239079648"/>
      <w:r w:rsidRPr="00546B71">
        <w:rPr>
          <w:rFonts w:ascii="Work Sans" w:hAnsi="Work Sans" w:cs="Tahoma"/>
          <w:b/>
          <w:bCs/>
          <w:kern w:val="22"/>
          <w:sz w:val="24"/>
          <w:szCs w:val="24"/>
        </w:rPr>
        <w:t>4.0 EXPECTATIONS FOR RESPECTFUL COMMUNICATION</w:t>
      </w:r>
      <w:bookmarkEnd w:id="4"/>
    </w:p>
    <w:p w14:paraId="69926E9D" w14:textId="77777777" w:rsidR="00E9732C" w:rsidRPr="00546B71" w:rsidRDefault="00E9732C" w:rsidP="00BE33BA">
      <w:pPr>
        <w:spacing w:line="240" w:lineRule="auto"/>
        <w:jc w:val="both"/>
        <w:rPr>
          <w:rFonts w:ascii="Work Sans" w:eastAsia="Aptos" w:hAnsi="Work Sans" w:cs="Tahoma"/>
          <w:b/>
          <w:bCs/>
          <w:kern w:val="22"/>
          <w:sz w:val="16"/>
          <w:szCs w:val="16"/>
        </w:rPr>
      </w:pPr>
    </w:p>
    <w:p w14:paraId="31AA7AFE" w14:textId="77777777" w:rsidR="00E9732C" w:rsidRPr="00AA2FC5" w:rsidRDefault="00E9732C" w:rsidP="00BE33BA">
      <w:pPr>
        <w:spacing w:line="240" w:lineRule="auto"/>
        <w:jc w:val="both"/>
        <w:rPr>
          <w:rFonts w:ascii="Work Sans" w:eastAsia="Aptos" w:hAnsi="Work Sans" w:cs="Tahoma"/>
          <w:kern w:val="22"/>
          <w:sz w:val="24"/>
        </w:rPr>
      </w:pPr>
      <w:r w:rsidRPr="00AA2FC5">
        <w:rPr>
          <w:rFonts w:ascii="Work Sans" w:eastAsia="Aptos" w:hAnsi="Work Sans" w:cs="Tahoma"/>
          <w:kern w:val="22"/>
          <w:sz w:val="24"/>
        </w:rPr>
        <w:t>We are committed to providing a supportive environment where concerns can be addressed constructively. Respectful dialogue is essential for conflict resolution. We reserve the right not to respond to communications that are aggressive or disrespectful. If threatening behaviour is displayed towards team members, in-person or online, we</w:t>
      </w:r>
      <w:r w:rsidRPr="00AA2FC5">
        <w:rPr>
          <w:rFonts w:ascii="Work Sans" w:eastAsia="Times New Roman" w:hAnsi="Work Sans" w:cs="Tahoma"/>
          <w:kern w:val="22"/>
          <w:sz w:val="24"/>
          <w:bdr w:val="none" w:sz="0" w:space="0" w:color="auto" w:frame="1"/>
          <w:lang w:eastAsia="en-GB"/>
        </w:rPr>
        <w:t xml:space="preserve"> may need to contact the police and may also have to consider banning the offending adult from entering the school premises in future. </w:t>
      </w:r>
    </w:p>
    <w:p w14:paraId="743D22B5" w14:textId="77777777" w:rsidR="00E9732C" w:rsidRPr="00BE33BA" w:rsidRDefault="00E9732C" w:rsidP="00E9732C">
      <w:pPr>
        <w:jc w:val="both"/>
        <w:rPr>
          <w:rFonts w:ascii="Work Sans" w:eastAsia="Aptos" w:hAnsi="Work Sans" w:cs="Tahoma"/>
          <w:kern w:val="22"/>
          <w:sz w:val="16"/>
          <w:szCs w:val="16"/>
        </w:rPr>
      </w:pPr>
    </w:p>
    <w:p w14:paraId="6869820C" w14:textId="179CDF97" w:rsidR="00E9732C" w:rsidRPr="00AA2FC5" w:rsidRDefault="00E9732C" w:rsidP="00E9732C">
      <w:pPr>
        <w:jc w:val="both"/>
        <w:rPr>
          <w:rFonts w:ascii="Work Sans" w:eastAsia="Aptos" w:hAnsi="Work Sans" w:cs="Tahoma"/>
          <w:kern w:val="22"/>
          <w:sz w:val="24"/>
        </w:rPr>
      </w:pPr>
      <w:r w:rsidRPr="00AA2FC5">
        <w:rPr>
          <w:rFonts w:ascii="Work Sans" w:eastAsia="Aptos" w:hAnsi="Work Sans" w:cs="Tahoma"/>
          <w:kern w:val="22"/>
          <w:sz w:val="24"/>
        </w:rPr>
        <w:t>If parents/carers find it challenging to communicate respectfully due to the nature of their concerns, we encourage them to seek support. This support can include utilising</w:t>
      </w:r>
      <w:r w:rsidRPr="00AA2FC5">
        <w:rPr>
          <w:rFonts w:ascii="Work Sans" w:eastAsia="Aptos" w:hAnsi="Work Sans" w:cs="Tahoma"/>
          <w:b/>
          <w:bCs/>
          <w:kern w:val="22"/>
          <w:sz w:val="24"/>
        </w:rPr>
        <w:t xml:space="preserve"> </w:t>
      </w:r>
      <w:r w:rsidRPr="00AA2FC5">
        <w:rPr>
          <w:rFonts w:ascii="Work Sans" w:eastAsia="Aptos" w:hAnsi="Work Sans" w:cs="Tahoma"/>
          <w:kern w:val="22"/>
          <w:sz w:val="24"/>
        </w:rPr>
        <w:t xml:space="preserve">school support services. Parents and carers can request to reach out to the </w:t>
      </w:r>
      <w:r w:rsidRPr="006D6604">
        <w:rPr>
          <w:rFonts w:ascii="Work Sans" w:eastAsia="Aptos" w:hAnsi="Work Sans" w:cs="Tahoma"/>
          <w:kern w:val="22"/>
          <w:sz w:val="24"/>
        </w:rPr>
        <w:t xml:space="preserve">school clinical team </w:t>
      </w:r>
      <w:r w:rsidRPr="00AA2FC5">
        <w:rPr>
          <w:rFonts w:ascii="Work Sans" w:eastAsia="Aptos" w:hAnsi="Work Sans" w:cs="Tahoma"/>
          <w:kern w:val="22"/>
          <w:sz w:val="24"/>
        </w:rPr>
        <w:t>or family liaison teams for assistance.  This support will enable the framing of one another’s challenges constructively and supportively. The ultimate goal is always to foster a collaborative and respectful partnership between parents/carers and the school, ensuring the best outcomes for our children and young people.</w:t>
      </w:r>
    </w:p>
    <w:p w14:paraId="32AEEFC9" w14:textId="77777777" w:rsidR="00E9732C" w:rsidRPr="00BE33BA" w:rsidRDefault="00E9732C" w:rsidP="00E9732C">
      <w:pPr>
        <w:jc w:val="both"/>
        <w:rPr>
          <w:rFonts w:ascii="Work Sans" w:eastAsia="Aptos" w:hAnsi="Work Sans" w:cs="Tahoma"/>
          <w:kern w:val="22"/>
          <w:sz w:val="16"/>
          <w:szCs w:val="16"/>
        </w:rPr>
      </w:pPr>
    </w:p>
    <w:p w14:paraId="7C31BB4C" w14:textId="77777777" w:rsidR="00E9732C" w:rsidRPr="00546B71" w:rsidRDefault="00E9732C" w:rsidP="00BE33BA">
      <w:pPr>
        <w:pStyle w:val="Heading1"/>
        <w:numPr>
          <w:ilvl w:val="0"/>
          <w:numId w:val="0"/>
        </w:numPr>
        <w:spacing w:before="0" w:after="0" w:line="240" w:lineRule="auto"/>
        <w:ind w:left="680" w:hanging="680"/>
        <w:rPr>
          <w:rFonts w:ascii="Work Sans" w:hAnsi="Work Sans" w:cs="Tahoma"/>
          <w:b/>
          <w:bCs/>
          <w:kern w:val="22"/>
          <w:sz w:val="24"/>
          <w:szCs w:val="24"/>
        </w:rPr>
      </w:pPr>
      <w:bookmarkStart w:id="5" w:name="_Toc239079649"/>
      <w:r w:rsidRPr="00546B71">
        <w:rPr>
          <w:rFonts w:ascii="Work Sans" w:hAnsi="Work Sans" w:cs="Tahoma"/>
          <w:b/>
          <w:bCs/>
          <w:kern w:val="22"/>
          <w:sz w:val="24"/>
          <w:szCs w:val="24"/>
        </w:rPr>
        <w:t>5.0 PARENTS WITH ADDITIONAL COMMUNICATION NEEDS</w:t>
      </w:r>
      <w:bookmarkEnd w:id="5"/>
    </w:p>
    <w:p w14:paraId="1AEB452D" w14:textId="006306A1" w:rsidR="00E9732C" w:rsidRPr="00546B71" w:rsidRDefault="00E9732C" w:rsidP="00BE33BA">
      <w:pPr>
        <w:pStyle w:val="Heading1"/>
        <w:numPr>
          <w:ilvl w:val="0"/>
          <w:numId w:val="0"/>
        </w:numPr>
        <w:spacing w:before="0" w:after="0" w:line="240" w:lineRule="auto"/>
        <w:ind w:left="680"/>
        <w:rPr>
          <w:rFonts w:ascii="Work Sans" w:hAnsi="Work Sans" w:cs="Tahoma"/>
          <w:kern w:val="22"/>
          <w:sz w:val="16"/>
          <w:szCs w:val="16"/>
        </w:rPr>
      </w:pPr>
    </w:p>
    <w:p w14:paraId="4EC99ED9" w14:textId="77777777" w:rsidR="00E9732C" w:rsidRPr="00AA2FC5" w:rsidRDefault="00E9732C" w:rsidP="004823DC">
      <w:pPr>
        <w:jc w:val="both"/>
        <w:rPr>
          <w:rFonts w:ascii="Work Sans" w:eastAsia="Aptos" w:hAnsi="Work Sans" w:cs="Tahoma"/>
          <w:kern w:val="22"/>
          <w:sz w:val="24"/>
        </w:rPr>
      </w:pPr>
      <w:r w:rsidRPr="00AA2FC5">
        <w:rPr>
          <w:rFonts w:ascii="Work Sans" w:eastAsia="Aptos" w:hAnsi="Work Sans" w:cs="Tahoma"/>
          <w:kern w:val="22"/>
          <w:sz w:val="24"/>
        </w:rPr>
        <w:t>We aim to make communications accessible to all. We have taken the following steps to achieve this:</w:t>
      </w:r>
    </w:p>
    <w:p w14:paraId="4CEDBEA6" w14:textId="77777777" w:rsidR="00E9732C" w:rsidRPr="00AA2FC5" w:rsidRDefault="00E9732C" w:rsidP="004823DC">
      <w:pPr>
        <w:pStyle w:val="ListParagraph"/>
        <w:numPr>
          <w:ilvl w:val="0"/>
          <w:numId w:val="12"/>
        </w:numPr>
        <w:spacing w:after="40"/>
        <w:ind w:left="426" w:hanging="284"/>
        <w:contextualSpacing w:val="0"/>
        <w:jc w:val="both"/>
        <w:rPr>
          <w:rFonts w:ascii="Work Sans" w:eastAsia="Aptos" w:hAnsi="Work Sans" w:cs="Tahoma"/>
          <w:kern w:val="22"/>
          <w:sz w:val="24"/>
        </w:rPr>
      </w:pPr>
      <w:r w:rsidRPr="00AA2FC5">
        <w:rPr>
          <w:rFonts w:ascii="Work Sans" w:eastAsia="Aptos" w:hAnsi="Work Sans" w:cs="Tahoma"/>
          <w:kern w:val="22"/>
          <w:sz w:val="24"/>
        </w:rPr>
        <w:t>All communications are written as clearly and concisely as possible.</w:t>
      </w:r>
    </w:p>
    <w:p w14:paraId="2BB2C93F" w14:textId="77777777" w:rsidR="00BE33BA" w:rsidRDefault="00E9732C" w:rsidP="004823DC">
      <w:pPr>
        <w:pStyle w:val="ListParagraph"/>
        <w:numPr>
          <w:ilvl w:val="0"/>
          <w:numId w:val="12"/>
        </w:numPr>
        <w:spacing w:after="40"/>
        <w:ind w:left="426" w:hanging="284"/>
        <w:contextualSpacing w:val="0"/>
        <w:jc w:val="both"/>
        <w:rPr>
          <w:rFonts w:ascii="Work Sans" w:eastAsia="Aptos" w:hAnsi="Work Sans" w:cs="Tahoma"/>
          <w:kern w:val="22"/>
          <w:sz w:val="24"/>
        </w:rPr>
      </w:pPr>
      <w:r w:rsidRPr="00BE33BA">
        <w:rPr>
          <w:rFonts w:ascii="Work Sans" w:eastAsia="Aptos" w:hAnsi="Work Sans" w:cs="Tahoma"/>
          <w:kern w:val="22"/>
          <w:sz w:val="24"/>
        </w:rPr>
        <w:t>Accessibility is considered when designing/updating the school website, such as providing alt text for images (a brief description of the image) and using text colours that show up clearly against the background colour. Team members will endeavour to provide information in an accessible format (e.g. through support with their clinical team members, such as Speech and Language Therapists).</w:t>
      </w:r>
    </w:p>
    <w:p w14:paraId="0DCCC55B" w14:textId="5128F7AF" w:rsidR="00E9732C" w:rsidRPr="00BE33BA" w:rsidRDefault="00E9732C" w:rsidP="004823DC">
      <w:pPr>
        <w:pStyle w:val="ListParagraph"/>
        <w:numPr>
          <w:ilvl w:val="0"/>
          <w:numId w:val="12"/>
        </w:numPr>
        <w:spacing w:after="40"/>
        <w:ind w:left="426" w:hanging="284"/>
        <w:contextualSpacing w:val="0"/>
        <w:jc w:val="both"/>
        <w:rPr>
          <w:rFonts w:ascii="Work Sans" w:eastAsia="Aptos" w:hAnsi="Work Sans" w:cs="Tahoma"/>
          <w:kern w:val="22"/>
          <w:sz w:val="24"/>
        </w:rPr>
      </w:pPr>
      <w:r w:rsidRPr="00BE33BA">
        <w:rPr>
          <w:rFonts w:ascii="Work Sans" w:eastAsia="Aptos" w:hAnsi="Work Sans" w:cs="Tahoma"/>
          <w:kern w:val="22"/>
          <w:sz w:val="24"/>
        </w:rPr>
        <w:t>Team members will endeavour to provide information in an accessible format (e.g. through support with their clinical team members, such as Speech and Language Therapists).</w:t>
      </w:r>
    </w:p>
    <w:p w14:paraId="03BBF89F" w14:textId="77777777" w:rsidR="00E9732C" w:rsidRPr="00BE33BA" w:rsidRDefault="00E9732C" w:rsidP="00E9732C">
      <w:pPr>
        <w:jc w:val="both"/>
        <w:rPr>
          <w:rFonts w:ascii="Work Sans" w:eastAsia="Aptos" w:hAnsi="Work Sans" w:cs="Tahoma"/>
          <w:kern w:val="22"/>
          <w:sz w:val="16"/>
          <w:szCs w:val="16"/>
        </w:rPr>
      </w:pPr>
    </w:p>
    <w:p w14:paraId="5D3DA6F4" w14:textId="77777777" w:rsidR="00E9732C" w:rsidRPr="00AA2FC5" w:rsidRDefault="00E9732C" w:rsidP="00BE33BA">
      <w:pPr>
        <w:spacing w:line="240" w:lineRule="auto"/>
        <w:jc w:val="both"/>
        <w:rPr>
          <w:rFonts w:ascii="Work Sans" w:eastAsia="Aptos" w:hAnsi="Work Sans" w:cs="Tahoma"/>
          <w:kern w:val="22"/>
          <w:sz w:val="24"/>
        </w:rPr>
      </w:pPr>
      <w:r w:rsidRPr="00AA2FC5">
        <w:rPr>
          <w:rFonts w:ascii="Work Sans" w:eastAsia="Aptos" w:hAnsi="Work Sans" w:cs="Tahoma"/>
          <w:kern w:val="22"/>
          <w:sz w:val="24"/>
        </w:rPr>
        <w:t>Parents who need help communicating with the school can request reasonable adjustments, such as:</w:t>
      </w:r>
    </w:p>
    <w:p w14:paraId="213ACB83" w14:textId="77777777" w:rsidR="00E9732C" w:rsidRPr="00BE33BA" w:rsidRDefault="00E9732C" w:rsidP="00BE33BA">
      <w:pPr>
        <w:spacing w:line="240" w:lineRule="auto"/>
        <w:jc w:val="both"/>
        <w:rPr>
          <w:rFonts w:ascii="Work Sans" w:eastAsia="Aptos" w:hAnsi="Work Sans" w:cs="Tahoma"/>
          <w:kern w:val="22"/>
          <w:sz w:val="4"/>
          <w:szCs w:val="4"/>
        </w:rPr>
      </w:pPr>
    </w:p>
    <w:p w14:paraId="679E3781" w14:textId="77777777" w:rsidR="00E9732C" w:rsidRPr="00AA2FC5" w:rsidRDefault="00E9732C" w:rsidP="00BE33BA">
      <w:pPr>
        <w:pStyle w:val="ListParagraph"/>
        <w:numPr>
          <w:ilvl w:val="0"/>
          <w:numId w:val="13"/>
        </w:numPr>
        <w:spacing w:after="40" w:line="240" w:lineRule="auto"/>
        <w:ind w:left="850" w:hanging="425"/>
        <w:contextualSpacing w:val="0"/>
        <w:jc w:val="both"/>
        <w:rPr>
          <w:rFonts w:ascii="Work Sans" w:eastAsia="Aptos" w:hAnsi="Work Sans" w:cs="Tahoma"/>
          <w:kern w:val="22"/>
          <w:sz w:val="24"/>
        </w:rPr>
      </w:pPr>
      <w:r w:rsidRPr="00AA2FC5">
        <w:rPr>
          <w:rFonts w:ascii="Work Sans" w:eastAsia="Aptos" w:hAnsi="Work Sans" w:cs="Tahoma"/>
          <w:kern w:val="22"/>
          <w:sz w:val="24"/>
        </w:rPr>
        <w:t>School announcements and communications in accessible formats.</w:t>
      </w:r>
    </w:p>
    <w:p w14:paraId="3BC444AD" w14:textId="77777777" w:rsidR="00E9732C" w:rsidRPr="00AA2FC5" w:rsidRDefault="00E9732C" w:rsidP="00BE33BA">
      <w:pPr>
        <w:pStyle w:val="ListParagraph"/>
        <w:numPr>
          <w:ilvl w:val="0"/>
          <w:numId w:val="13"/>
        </w:numPr>
        <w:spacing w:after="40" w:line="240" w:lineRule="auto"/>
        <w:ind w:left="850" w:hanging="425"/>
        <w:contextualSpacing w:val="0"/>
        <w:jc w:val="both"/>
        <w:rPr>
          <w:rFonts w:ascii="Work Sans" w:eastAsia="Aptos" w:hAnsi="Work Sans" w:cs="Tahoma"/>
          <w:kern w:val="22"/>
          <w:sz w:val="24"/>
        </w:rPr>
      </w:pPr>
      <w:r w:rsidRPr="00AA2FC5">
        <w:rPr>
          <w:rFonts w:ascii="Work Sans" w:eastAsia="Aptos" w:hAnsi="Work Sans" w:cs="Tahoma"/>
          <w:kern w:val="22"/>
          <w:sz w:val="24"/>
        </w:rPr>
        <w:t>Translations of important documents and communications for those who speak languages other than English.</w:t>
      </w:r>
    </w:p>
    <w:p w14:paraId="738B8181" w14:textId="77777777" w:rsidR="00E9732C" w:rsidRPr="00AA2FC5" w:rsidRDefault="00E9732C" w:rsidP="00BE33BA">
      <w:pPr>
        <w:pStyle w:val="ListParagraph"/>
        <w:numPr>
          <w:ilvl w:val="0"/>
          <w:numId w:val="13"/>
        </w:numPr>
        <w:spacing w:after="40" w:line="240" w:lineRule="auto"/>
        <w:ind w:left="850" w:hanging="425"/>
        <w:contextualSpacing w:val="0"/>
        <w:jc w:val="both"/>
        <w:rPr>
          <w:rFonts w:ascii="Work Sans" w:eastAsia="Aptos" w:hAnsi="Work Sans" w:cs="Tahoma"/>
          <w:kern w:val="22"/>
          <w:sz w:val="24"/>
        </w:rPr>
      </w:pPr>
      <w:r w:rsidRPr="00AA2FC5">
        <w:rPr>
          <w:rFonts w:ascii="Work Sans" w:eastAsia="Aptos" w:hAnsi="Work Sans" w:cs="Tahoma"/>
          <w:kern w:val="22"/>
          <w:sz w:val="24"/>
        </w:rPr>
        <w:t>Use of technology to support effective communication.</w:t>
      </w:r>
    </w:p>
    <w:p w14:paraId="49F417D7" w14:textId="77777777" w:rsidR="00E9732C" w:rsidRPr="00BE33BA" w:rsidRDefault="00E9732C" w:rsidP="00E9732C">
      <w:pPr>
        <w:ind w:left="426"/>
        <w:jc w:val="both"/>
        <w:rPr>
          <w:rFonts w:ascii="Work Sans" w:eastAsia="Aptos" w:hAnsi="Work Sans" w:cs="Tahoma"/>
          <w:kern w:val="22"/>
          <w:sz w:val="8"/>
          <w:szCs w:val="8"/>
        </w:rPr>
      </w:pPr>
    </w:p>
    <w:p w14:paraId="34437530" w14:textId="77777777" w:rsidR="00E9732C" w:rsidRPr="00AA2FC5" w:rsidRDefault="00E9732C" w:rsidP="00E9732C">
      <w:pPr>
        <w:jc w:val="both"/>
        <w:rPr>
          <w:rFonts w:ascii="Work Sans" w:eastAsia="Aptos" w:hAnsi="Work Sans" w:cs="Tahoma"/>
          <w:kern w:val="22"/>
          <w:sz w:val="24"/>
        </w:rPr>
      </w:pPr>
      <w:r w:rsidRPr="00AA2FC5">
        <w:rPr>
          <w:rFonts w:ascii="Work Sans" w:eastAsia="Aptos" w:hAnsi="Work Sans" w:cs="Tahoma"/>
          <w:kern w:val="22"/>
          <w:sz w:val="24"/>
        </w:rPr>
        <w:t>Please contact the school office to discuss these needs.</w:t>
      </w:r>
    </w:p>
    <w:p w14:paraId="1AF3835D" w14:textId="77777777" w:rsidR="00E9732C" w:rsidRPr="00AA2FC5" w:rsidRDefault="00E9732C" w:rsidP="00E9732C">
      <w:pPr>
        <w:ind w:left="426"/>
        <w:jc w:val="both"/>
        <w:rPr>
          <w:rFonts w:ascii="Work Sans" w:eastAsia="Aptos" w:hAnsi="Work Sans" w:cs="Tahoma"/>
          <w:kern w:val="22"/>
          <w:sz w:val="24"/>
        </w:rPr>
      </w:pPr>
    </w:p>
    <w:p w14:paraId="746864B1" w14:textId="77777777" w:rsidR="006D6604" w:rsidRDefault="006D6604" w:rsidP="00E9732C">
      <w:pPr>
        <w:ind w:left="426" w:hanging="426"/>
        <w:jc w:val="both"/>
        <w:rPr>
          <w:rFonts w:ascii="Work Sans" w:eastAsia="Aptos" w:hAnsi="Work Sans" w:cs="Tahoma"/>
          <w:b/>
          <w:bCs/>
          <w:kern w:val="22"/>
          <w:sz w:val="24"/>
        </w:rPr>
      </w:pPr>
    </w:p>
    <w:p w14:paraId="0B0340DC" w14:textId="783A6CAF" w:rsidR="00E9732C" w:rsidRPr="00AA2FC5" w:rsidRDefault="00E9732C" w:rsidP="00E9732C">
      <w:pPr>
        <w:ind w:left="426" w:hanging="426"/>
        <w:jc w:val="both"/>
        <w:rPr>
          <w:rFonts w:ascii="Work Sans" w:eastAsia="Aptos" w:hAnsi="Work Sans" w:cs="Tahoma"/>
          <w:b/>
          <w:bCs/>
          <w:kern w:val="22"/>
          <w:sz w:val="24"/>
        </w:rPr>
      </w:pPr>
      <w:r w:rsidRPr="00AA2FC5">
        <w:rPr>
          <w:rFonts w:ascii="Work Sans" w:eastAsia="Aptos" w:hAnsi="Work Sans" w:cs="Tahoma"/>
          <w:b/>
          <w:bCs/>
          <w:kern w:val="22"/>
          <w:sz w:val="24"/>
        </w:rPr>
        <w:lastRenderedPageBreak/>
        <w:t>6.0 SCHOOL CONTACT DETAILS</w:t>
      </w:r>
    </w:p>
    <w:p w14:paraId="16DBE2A2" w14:textId="77777777" w:rsidR="00E9732C" w:rsidRPr="00AA2FC5" w:rsidRDefault="00E9732C" w:rsidP="00E9732C">
      <w:pPr>
        <w:ind w:left="426"/>
        <w:jc w:val="both"/>
        <w:rPr>
          <w:rFonts w:ascii="Work Sans" w:eastAsia="Aptos" w:hAnsi="Work Sans" w:cs="Tahoma"/>
          <w:b/>
          <w:bCs/>
          <w:kern w:val="22"/>
          <w:sz w:val="24"/>
        </w:rPr>
      </w:pPr>
    </w:p>
    <w:p w14:paraId="65B6619E" w14:textId="77777777" w:rsidR="006D6604" w:rsidRDefault="006D6604" w:rsidP="006D6604">
      <w:pPr>
        <w:pStyle w:val="BodyText"/>
        <w:kinsoku w:val="0"/>
        <w:overflowPunct w:val="0"/>
        <w:ind w:left="53" w:right="9109"/>
        <w:rPr>
          <w:spacing w:val="-2"/>
        </w:rPr>
      </w:pPr>
      <w:r>
        <w:t>Underley</w:t>
      </w:r>
      <w:r>
        <w:rPr>
          <w:spacing w:val="-18"/>
        </w:rPr>
        <w:t xml:space="preserve"> </w:t>
      </w:r>
      <w:r>
        <w:t xml:space="preserve">Garden Kirkby Lonsdale </w:t>
      </w:r>
      <w:r>
        <w:rPr>
          <w:spacing w:val="-2"/>
        </w:rPr>
        <w:t>Carnforth</w:t>
      </w:r>
    </w:p>
    <w:p w14:paraId="20CBDF10" w14:textId="77777777" w:rsidR="006D6604" w:rsidRDefault="006D6604" w:rsidP="006D6604">
      <w:pPr>
        <w:pStyle w:val="BodyText"/>
        <w:kinsoku w:val="0"/>
        <w:overflowPunct w:val="0"/>
        <w:spacing w:line="265" w:lineRule="exact"/>
        <w:ind w:left="53"/>
        <w:rPr>
          <w:spacing w:val="-2"/>
        </w:rPr>
      </w:pPr>
      <w:proofErr w:type="spellStart"/>
      <w:r>
        <w:rPr>
          <w:spacing w:val="-2"/>
        </w:rPr>
        <w:t>Lancs</w:t>
      </w:r>
      <w:proofErr w:type="spellEnd"/>
    </w:p>
    <w:p w14:paraId="48393B88" w14:textId="77777777" w:rsidR="006D6604" w:rsidRDefault="006D6604" w:rsidP="006D6604">
      <w:pPr>
        <w:pStyle w:val="BodyText"/>
        <w:kinsoku w:val="0"/>
        <w:overflowPunct w:val="0"/>
        <w:spacing w:line="265" w:lineRule="exact"/>
        <w:ind w:left="53"/>
        <w:rPr>
          <w:spacing w:val="-5"/>
        </w:rPr>
      </w:pPr>
      <w:r>
        <w:t xml:space="preserve">LA6 </w:t>
      </w:r>
      <w:r>
        <w:rPr>
          <w:spacing w:val="-5"/>
        </w:rPr>
        <w:t>2DZ</w:t>
      </w:r>
    </w:p>
    <w:p w14:paraId="56ADBEA0" w14:textId="23AC5E87" w:rsidR="006D6604" w:rsidRDefault="006D6604" w:rsidP="006D6604">
      <w:pPr>
        <w:pStyle w:val="BodyText"/>
        <w:kinsoku w:val="0"/>
        <w:overflowPunct w:val="0"/>
        <w:spacing w:before="2"/>
      </w:pPr>
      <w:r>
        <w:t xml:space="preserve">W: </w:t>
      </w:r>
      <w:hyperlink r:id="rId23" w:history="1">
        <w:r w:rsidRPr="000B17CA">
          <w:rPr>
            <w:rStyle w:val="Hyperlink"/>
          </w:rPr>
          <w:t>www.underleygarden.co.uk</w:t>
        </w:r>
      </w:hyperlink>
      <w:r>
        <w:t xml:space="preserve"> </w:t>
      </w:r>
    </w:p>
    <w:p w14:paraId="6276E161" w14:textId="77777777" w:rsidR="006D6604" w:rsidRDefault="006D6604" w:rsidP="006D6604">
      <w:pPr>
        <w:pStyle w:val="BodyText"/>
        <w:kinsoku w:val="0"/>
        <w:overflowPunct w:val="0"/>
        <w:ind w:left="53"/>
        <w:rPr>
          <w:spacing w:val="-2"/>
        </w:rPr>
      </w:pPr>
      <w:r>
        <w:t>T:</w:t>
      </w:r>
      <w:r>
        <w:rPr>
          <w:spacing w:val="-3"/>
        </w:rPr>
        <w:t xml:space="preserve"> </w:t>
      </w:r>
      <w:r>
        <w:t>015242</w:t>
      </w:r>
      <w:r>
        <w:rPr>
          <w:spacing w:val="-2"/>
        </w:rPr>
        <w:t xml:space="preserve"> 71569</w:t>
      </w:r>
    </w:p>
    <w:p w14:paraId="05B13D9A" w14:textId="77777777" w:rsidR="006D6604" w:rsidRDefault="006D6604" w:rsidP="006D6604">
      <w:pPr>
        <w:pStyle w:val="BodyText"/>
        <w:kinsoku w:val="0"/>
        <w:overflowPunct w:val="0"/>
        <w:ind w:left="53"/>
        <w:rPr>
          <w:rFonts w:ascii="Arial" w:hAnsi="Arial" w:cs="Arial"/>
          <w:spacing w:val="-2"/>
        </w:rPr>
      </w:pPr>
      <w:r>
        <w:rPr>
          <w:rFonts w:ascii="Arial" w:hAnsi="Arial" w:cs="Arial"/>
        </w:rPr>
        <w:t>E:</w:t>
      </w:r>
      <w:r>
        <w:rPr>
          <w:rFonts w:ascii="Arial" w:hAnsi="Arial" w:cs="Arial"/>
          <w:spacing w:val="1"/>
        </w:rPr>
        <w:t xml:space="preserve"> </w:t>
      </w:r>
      <w:hyperlink r:id="rId24" w:history="1">
        <w:r>
          <w:rPr>
            <w:rFonts w:ascii="Arial" w:hAnsi="Arial" w:cs="Arial"/>
            <w:spacing w:val="-2"/>
          </w:rPr>
          <w:t>info@underleygarden.org</w:t>
        </w:r>
      </w:hyperlink>
    </w:p>
    <w:p w14:paraId="5A57AD2A" w14:textId="1CB57482" w:rsidR="00D75C53" w:rsidRPr="00AA2FC5" w:rsidRDefault="00D75C53">
      <w:pPr>
        <w:rPr>
          <w:rFonts w:ascii="Work Sans" w:hAnsi="Work Sans"/>
          <w:sz w:val="24"/>
        </w:rPr>
      </w:pPr>
    </w:p>
    <w:p w14:paraId="709B12C6" w14:textId="77777777" w:rsidR="009C4253" w:rsidRPr="00AA2FC5" w:rsidRDefault="009C4253">
      <w:pPr>
        <w:spacing w:after="160"/>
        <w:rPr>
          <w:rFonts w:ascii="Work Sans" w:hAnsi="Work Sans"/>
          <w:sz w:val="24"/>
        </w:rPr>
      </w:pPr>
      <w:r w:rsidRPr="00AA2FC5">
        <w:rPr>
          <w:rFonts w:ascii="Work Sans" w:hAnsi="Work Sans"/>
          <w:sz w:val="24"/>
        </w:rPr>
        <w:br w:type="page"/>
      </w:r>
    </w:p>
    <w:p w14:paraId="68F4E960" w14:textId="77777777" w:rsidR="00D339CD" w:rsidRDefault="00D339CD">
      <w:pPr>
        <w:sectPr w:rsidR="00D339CD" w:rsidSect="000A289C">
          <w:headerReference w:type="default" r:id="rId25"/>
          <w:footerReference w:type="default" r:id="rId26"/>
          <w:pgSz w:w="11906" w:h="16838" w:code="9"/>
          <w:pgMar w:top="1588" w:right="991" w:bottom="1418" w:left="567" w:header="709" w:footer="510" w:gutter="0"/>
          <w:cols w:space="708"/>
          <w:docGrid w:linePitch="360"/>
        </w:sectPr>
      </w:pPr>
    </w:p>
    <w:p w14:paraId="16A9E8FC" w14:textId="77777777" w:rsidR="008204C8" w:rsidRDefault="008204C8"/>
    <w:p w14:paraId="0F5BCE9C" w14:textId="77777777" w:rsidR="008204C8" w:rsidRDefault="008204C8"/>
    <w:sectPr w:rsidR="008204C8" w:rsidSect="00C775D0">
      <w:headerReference w:type="default" r:id="rId27"/>
      <w:footerReference w:type="default" r:id="rId28"/>
      <w:pgSz w:w="11906" w:h="16838" w:code="9"/>
      <w:pgMar w:top="1588" w:right="1588" w:bottom="1588"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FD862D" w14:textId="77777777" w:rsidR="002B5D0E" w:rsidRDefault="002B5D0E" w:rsidP="00112F7C">
      <w:pPr>
        <w:spacing w:line="240" w:lineRule="auto"/>
      </w:pPr>
      <w:r>
        <w:separator/>
      </w:r>
    </w:p>
  </w:endnote>
  <w:endnote w:type="continuationSeparator" w:id="0">
    <w:p w14:paraId="3D76EB5D" w14:textId="77777777" w:rsidR="002B5D0E" w:rsidRDefault="002B5D0E" w:rsidP="00112F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rope">
    <w:altName w:val="Calibri"/>
    <w:charset w:val="00"/>
    <w:family w:val="auto"/>
    <w:pitch w:val="variable"/>
    <w:sig w:usb0="20000287" w:usb1="00000001" w:usb2="00000000" w:usb3="00000000" w:csb0="0000019F" w:csb1="00000000"/>
  </w:font>
  <w:font w:name="Manrope SemiBold">
    <w:altName w:val="Calibri"/>
    <w:charset w:val="00"/>
    <w:family w:val="auto"/>
    <w:pitch w:val="variable"/>
    <w:sig w:usb0="20000287" w:usb1="00000001" w:usb2="00000000" w:usb3="00000000" w:csb0="0000019F" w:csb1="00000000"/>
  </w:font>
  <w:font w:name="Manrope Medium">
    <w:altName w:val="Calibri"/>
    <w:charset w:val="00"/>
    <w:family w:val="auto"/>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Work Sans">
    <w:altName w:val="Calibri"/>
    <w:charset w:val="00"/>
    <w:family w:val="auto"/>
    <w:pitch w:val="variable"/>
    <w:sig w:usb0="A00000FF" w:usb1="5000E07B" w:usb2="00000000" w:usb3="00000000" w:csb0="00000193" w:csb1="00000000"/>
  </w:font>
  <w:font w:name="Tahoma">
    <w:panose1 w:val="020B0604030504040204"/>
    <w:charset w:val="00"/>
    <w:family w:val="swiss"/>
    <w:pitch w:val="variable"/>
    <w:sig w:usb0="E1002EFF" w:usb1="C000605B" w:usb2="00000029" w:usb3="00000000" w:csb0="0001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617D1" w14:textId="77777777" w:rsidR="00AF4AA5" w:rsidRDefault="005D7366" w:rsidP="00AF4AA5">
    <w:pPr>
      <w:pStyle w:val="Footer"/>
      <w:rPr>
        <w:sz w:val="16"/>
        <w:szCs w:val="20"/>
      </w:rPr>
    </w:pPr>
    <w:r>
      <w:rPr>
        <w:noProof/>
        <w:sz w:val="16"/>
        <w:szCs w:val="20"/>
      </w:rPr>
      <mc:AlternateContent>
        <mc:Choice Requires="wps">
          <w:drawing>
            <wp:anchor distT="0" distB="0" distL="114300" distR="114300" simplePos="0" relativeHeight="251675648" behindDoc="0" locked="0" layoutInCell="1" allowOverlap="1" wp14:anchorId="6A6DDE84" wp14:editId="15B88730">
              <wp:simplePos x="0" y="0"/>
              <wp:positionH relativeFrom="column">
                <wp:posOffset>6414819</wp:posOffset>
              </wp:positionH>
              <wp:positionV relativeFrom="paragraph">
                <wp:posOffset>182880</wp:posOffset>
              </wp:positionV>
              <wp:extent cx="470535" cy="330200"/>
              <wp:effectExtent l="0" t="0" r="0" b="0"/>
              <wp:wrapNone/>
              <wp:docPr id="1034530003" name="Text Box 48"/>
              <wp:cNvGraphicFramePr/>
              <a:graphic xmlns:a="http://schemas.openxmlformats.org/drawingml/2006/main">
                <a:graphicData uri="http://schemas.microsoft.com/office/word/2010/wordprocessingShape">
                  <wps:wsp>
                    <wps:cNvSpPr txBox="1"/>
                    <wps:spPr>
                      <a:xfrm>
                        <a:off x="0" y="0"/>
                        <a:ext cx="470535" cy="330200"/>
                      </a:xfrm>
                      <a:prstGeom prst="rect">
                        <a:avLst/>
                      </a:prstGeom>
                      <a:noFill/>
                      <a:ln w="6350">
                        <a:noFill/>
                      </a:ln>
                    </wps:spPr>
                    <wps:txbx>
                      <w:txbxContent>
                        <w:p w14:paraId="3FBE45D2" w14:textId="77777777" w:rsidR="005D7366" w:rsidRDefault="005D7366" w:rsidP="005D7366">
                          <w:pPr>
                            <w:jc w:val="right"/>
                          </w:pPr>
                          <w:r>
                            <w:fldChar w:fldCharType="begin"/>
                          </w:r>
                          <w:r>
                            <w:instrText xml:space="preserve"> PAGE   \* MERGEFORMAT </w:instrText>
                          </w:r>
                          <w:r>
                            <w:fldChar w:fldCharType="separate"/>
                          </w:r>
                          <w:r>
                            <w:rPr>
                              <w:noProof/>
                            </w:rP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6A6DDE84" id="_x0000_t202" coordsize="21600,21600" o:spt="202" path="m,l,21600r21600,l21600,xe">
              <v:stroke joinstyle="miter"/>
              <v:path gradientshapeok="t" o:connecttype="rect"/>
            </v:shapetype>
            <v:shape id="Text Box 48" o:spid="_x0000_s1026" type="#_x0000_t202" style="position:absolute;margin-left:505.1pt;margin-top:14.4pt;width:37.05pt;height:26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" filled="f" stroked="f" strokeweight=".5pt">
              <v:textbox>
                <w:txbxContent>
                  <w:p w14:paraId="3FBE45D2" w14:textId="77777777" w:rsidR="005D7366" w:rsidRDefault="005D7366" w:rsidP="005D7366">
                    <w:pPr>
                      <w:jc w:val="right"/>
                    </w:pPr>
                    <w:r>
                      <w:fldChar w:fldCharType="begin"/>
                    </w:r>
                    <w:r>
                      <w:instrText xml:space="preserve"> PAGE   \* MERGEFORMAT </w:instrText>
                    </w:r>
                    <w:r>
                      <w:fldChar w:fldCharType="separate"/>
                    </w:r>
                    <w:r>
                      <w:rPr>
                        <w:noProof/>
                      </w:rPr>
                      <w:t>2</w:t>
                    </w:r>
                    <w:r>
                      <w:fldChar w:fldCharType="end"/>
                    </w:r>
                  </w:p>
                </w:txbxContent>
              </v:textbox>
            </v:shape>
          </w:pict>
        </mc:Fallback>
      </mc:AlternateContent>
    </w:r>
  </w:p>
  <w:p w14:paraId="539CA975" w14:textId="7B2B6005" w:rsidR="00AF4AA5" w:rsidRPr="00AF4AA5" w:rsidRDefault="00AF4AA5" w:rsidP="00AF4AA5">
    <w:pPr>
      <w:pStyle w:val="Footer"/>
      <w:rPr>
        <w:sz w:val="16"/>
        <w:szCs w:val="20"/>
      </w:rPr>
    </w:pPr>
    <w:r w:rsidRPr="00AF4AA5">
      <w:rPr>
        <w:rFonts w:asciiTheme="majorHAnsi" w:hAnsiTheme="majorHAnsi"/>
        <w:sz w:val="16"/>
        <w:szCs w:val="20"/>
      </w:rPr>
      <w:t>Document Type</w:t>
    </w:r>
    <w:r w:rsidRPr="00AF4AA5">
      <w:rPr>
        <w:sz w:val="16"/>
        <w:szCs w:val="20"/>
      </w:rPr>
      <w:t>: Policy. </w:t>
    </w:r>
    <w:r w:rsidRPr="00AF4AA5">
      <w:rPr>
        <w:rFonts w:asciiTheme="majorHAnsi" w:hAnsiTheme="majorHAnsi"/>
        <w:sz w:val="16"/>
        <w:szCs w:val="20"/>
      </w:rPr>
      <w:t>Policy Owner</w:t>
    </w:r>
    <w:r w:rsidRPr="00AF4AA5">
      <w:rPr>
        <w:sz w:val="16"/>
        <w:szCs w:val="20"/>
      </w:rPr>
      <w:t xml:space="preserve">: </w:t>
    </w:r>
    <w:r w:rsidR="00AB2A80">
      <w:rPr>
        <w:sz w:val="16"/>
        <w:szCs w:val="20"/>
      </w:rPr>
      <w:t>Policy &amp; Training Board</w:t>
    </w:r>
  </w:p>
  <w:p w14:paraId="3C1DC326" w14:textId="251F4AB0" w:rsidR="008204C8" w:rsidRPr="00AF4AA5" w:rsidRDefault="00AF4AA5" w:rsidP="00AF4AA5">
    <w:pPr>
      <w:pStyle w:val="Footer"/>
      <w:rPr>
        <w:sz w:val="16"/>
        <w:szCs w:val="20"/>
      </w:rPr>
    </w:pPr>
    <w:r w:rsidRPr="00AF4AA5">
      <w:rPr>
        <w:rFonts w:asciiTheme="majorHAnsi" w:hAnsiTheme="majorHAnsi"/>
        <w:sz w:val="16"/>
        <w:szCs w:val="20"/>
      </w:rPr>
      <w:t>Version Number</w:t>
    </w:r>
    <w:r w:rsidRPr="00AF4AA5">
      <w:rPr>
        <w:sz w:val="16"/>
        <w:szCs w:val="20"/>
      </w:rPr>
      <w:t xml:space="preserve">: </w:t>
    </w:r>
    <w:r w:rsidR="00AB2A80">
      <w:rPr>
        <w:sz w:val="16"/>
        <w:szCs w:val="20"/>
      </w:rPr>
      <w:t>2627.1</w:t>
    </w:r>
    <w:r w:rsidRPr="00AF4AA5">
      <w:rPr>
        <w:sz w:val="16"/>
        <w:szCs w:val="20"/>
      </w:rPr>
      <w:t> </w:t>
    </w:r>
    <w:r w:rsidRPr="00AF4AA5">
      <w:rPr>
        <w:rFonts w:asciiTheme="majorHAnsi" w:hAnsiTheme="majorHAnsi"/>
        <w:sz w:val="16"/>
        <w:szCs w:val="20"/>
      </w:rPr>
      <w:t>Last Review Date</w:t>
    </w:r>
    <w:r w:rsidRPr="00AF4AA5">
      <w:rPr>
        <w:sz w:val="16"/>
        <w:szCs w:val="20"/>
      </w:rPr>
      <w:t xml:space="preserve">: </w:t>
    </w:r>
    <w:r w:rsidR="00AB2A80">
      <w:rPr>
        <w:sz w:val="16"/>
        <w:szCs w:val="20"/>
      </w:rPr>
      <w:t xml:space="preserve">September </w:t>
    </w:r>
    <w:r w:rsidR="00AD65C7">
      <w:rPr>
        <w:sz w:val="16"/>
        <w:szCs w:val="20"/>
      </w:rPr>
      <w:t>2026</w:t>
    </w:r>
    <w:r w:rsidRPr="00AF4AA5">
      <w:rPr>
        <w:sz w:val="16"/>
        <w:szCs w:val="20"/>
      </w:rPr>
      <w:t> </w:t>
    </w:r>
    <w:r w:rsidRPr="00AF4AA5">
      <w:rPr>
        <w:rFonts w:asciiTheme="majorHAnsi" w:hAnsiTheme="majorHAnsi"/>
        <w:sz w:val="16"/>
        <w:szCs w:val="20"/>
      </w:rPr>
      <w:t>Next Review Date</w:t>
    </w:r>
    <w:r w:rsidRPr="00AF4AA5">
      <w:rPr>
        <w:sz w:val="16"/>
        <w:szCs w:val="20"/>
      </w:rPr>
      <w:t xml:space="preserve">: </w:t>
    </w:r>
    <w:r w:rsidR="00AD65C7">
      <w:rPr>
        <w:sz w:val="16"/>
        <w:szCs w:val="20"/>
      </w:rPr>
      <w:t>September 2028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958E1" w14:textId="77777777" w:rsidR="008204C8" w:rsidRDefault="00820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4DA393" w14:textId="77777777" w:rsidR="002B5D0E" w:rsidRDefault="002B5D0E" w:rsidP="00112F7C">
      <w:pPr>
        <w:spacing w:line="240" w:lineRule="auto"/>
      </w:pPr>
      <w:r>
        <w:separator/>
      </w:r>
    </w:p>
  </w:footnote>
  <w:footnote w:type="continuationSeparator" w:id="0">
    <w:p w14:paraId="25E41AAA" w14:textId="77777777" w:rsidR="002B5D0E" w:rsidRDefault="002B5D0E" w:rsidP="00112F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51FF4" w14:textId="77777777" w:rsidR="00112F7C" w:rsidRDefault="001F4A17">
    <w:pPr>
      <w:pStyle w:val="Header"/>
    </w:pPr>
    <w:r>
      <w:rPr>
        <w:noProof/>
      </w:rPr>
      <w:drawing>
        <wp:anchor distT="0" distB="0" distL="114300" distR="114300" simplePos="0" relativeHeight="251679744" behindDoc="1" locked="1" layoutInCell="1" allowOverlap="1" wp14:anchorId="5F59AC16" wp14:editId="69C2087F">
          <wp:simplePos x="0" y="0"/>
          <wp:positionH relativeFrom="page">
            <wp:align>left</wp:align>
          </wp:positionH>
          <wp:positionV relativeFrom="page">
            <wp:align>top</wp:align>
          </wp:positionV>
          <wp:extent cx="7560000" cy="10692000"/>
          <wp:effectExtent l="0" t="0" r="3175" b="0"/>
          <wp:wrapNone/>
          <wp:docPr id="677786071" name="Graphic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7786071" name="Graphic 71"/>
                  <pic:cNvPicPr/>
                </pic:nvPicPr>
                <pic:blipFill rotWithShape="1">
                  <a:blip r:embed="rId1"/>
                  <a:srcRect t="521" r="15413" b="16431"/>
                  <a:stretch>
                    <a:fillRect/>
                  </a:stretch>
                </pic:blipFill>
                <pic:spPr bwMode="auto">
                  <a:xfrm>
                    <a:off x="0" y="0"/>
                    <a:ext cx="7560000" cy="1069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204C8" w:rsidRPr="008204C8">
      <w:rPr>
        <w:noProof/>
      </w:rPr>
      <mc:AlternateContent>
        <mc:Choice Requires="wpg">
          <w:drawing>
            <wp:anchor distT="0" distB="0" distL="114300" distR="114300" simplePos="0" relativeHeight="251661312" behindDoc="0" locked="1" layoutInCell="1" allowOverlap="1" wp14:anchorId="4934B7A9" wp14:editId="05960C5C">
              <wp:simplePos x="0" y="0"/>
              <wp:positionH relativeFrom="page">
                <wp:posOffset>360045</wp:posOffset>
              </wp:positionH>
              <wp:positionV relativeFrom="page">
                <wp:posOffset>360045</wp:posOffset>
              </wp:positionV>
              <wp:extent cx="2160000" cy="864000"/>
              <wp:effectExtent l="0" t="0" r="0" b="0"/>
              <wp:wrapNone/>
              <wp:docPr id="10" name="Group 9">
                <a:extLst xmlns:a="http://schemas.openxmlformats.org/drawingml/2006/main">
                  <a:ext uri="{FF2B5EF4-FFF2-40B4-BE49-F238E27FC236}">
                    <a16:creationId xmlns:a16="http://schemas.microsoft.com/office/drawing/2014/main" id="{E678B873-F072-0B27-7C02-CC965E7E2A60}"/>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60000" cy="864000"/>
                        <a:chOff x="0" y="0"/>
                        <a:chExt cx="468413" cy="187083"/>
                      </a:xfrm>
                    </wpg:grpSpPr>
                    <wpg:grpSp>
                      <wpg:cNvPr id="1187739765" name="Graphic 9">
                        <a:extLst>
                          <a:ext uri="{FF2B5EF4-FFF2-40B4-BE49-F238E27FC236}">
                            <a16:creationId xmlns:a16="http://schemas.microsoft.com/office/drawing/2014/main" id="{AF344D97-8490-A16E-CC93-7FEF9ECC6DF5}"/>
                          </a:ext>
                        </a:extLst>
                      </wpg:cNvPr>
                      <wpg:cNvGrpSpPr/>
                      <wpg:grpSpPr>
                        <a:xfrm>
                          <a:off x="174174" y="40008"/>
                          <a:ext cx="294239" cy="118976"/>
                          <a:chOff x="174174" y="40008"/>
                          <a:chExt cx="294239" cy="118976"/>
                        </a:xfrm>
                        <a:solidFill>
                          <a:srgbClr val="FFFFFF"/>
                        </a:solidFill>
                      </wpg:grpSpPr>
                      <wps:wsp>
                        <wps:cNvPr id="1322765877" name="Free-form: Shape 1322765877">
                          <a:extLst>
                            <a:ext uri="{FF2B5EF4-FFF2-40B4-BE49-F238E27FC236}">
                              <a16:creationId xmlns:a16="http://schemas.microsoft.com/office/drawing/2014/main" id="{4A3B32FD-2386-D6FA-DE6B-F9119C2CB7C0}"/>
                            </a:ext>
                          </a:extLst>
                        </wps:cNvPr>
                        <wps:cNvSpPr/>
                        <wps:spPr>
                          <a:xfrm>
                            <a:off x="176070" y="108249"/>
                            <a:ext cx="37755" cy="49686"/>
                          </a:xfrm>
                          <a:custGeom>
                            <a:avLst/>
                            <a:gdLst>
                              <a:gd name="csX0" fmla="*/ 0 w 37755"/>
                              <a:gd name="csY0" fmla="*/ 0 h 49686"/>
                              <a:gd name="csX1" fmla="*/ 36886 w 37755"/>
                              <a:gd name="csY1" fmla="*/ 0 h 49686"/>
                              <a:gd name="csX2" fmla="*/ 36886 w 37755"/>
                              <a:gd name="csY2" fmla="*/ 5776 h 49686"/>
                              <a:gd name="csX3" fmla="*/ 6579 w 37755"/>
                              <a:gd name="csY3" fmla="*/ 5776 h 49686"/>
                              <a:gd name="csX4" fmla="*/ 6579 w 37755"/>
                              <a:gd name="csY4" fmla="*/ 21119 h 49686"/>
                              <a:gd name="csX5" fmla="*/ 34121 w 37755"/>
                              <a:gd name="csY5" fmla="*/ 21119 h 49686"/>
                              <a:gd name="csX6" fmla="*/ 34121 w 37755"/>
                              <a:gd name="csY6" fmla="*/ 26672 h 49686"/>
                              <a:gd name="csX7" fmla="*/ 6579 w 37755"/>
                              <a:gd name="csY7" fmla="*/ 26672 h 49686"/>
                              <a:gd name="csX8" fmla="*/ 6579 w 37755"/>
                              <a:gd name="csY8" fmla="*/ 43621 h 49686"/>
                              <a:gd name="csX9" fmla="*/ 37756 w 37755"/>
                              <a:gd name="csY9" fmla="*/ 43621 h 49686"/>
                              <a:gd name="csX10" fmla="*/ 37756 w 37755"/>
                              <a:gd name="csY10" fmla="*/ 49687 h 49686"/>
                              <a:gd name="csX11" fmla="*/ 0 w 37755"/>
                              <a:gd name="csY11" fmla="*/ 49687 h 49686"/>
                              <a:gd name="csX12" fmla="*/ 0 w 37755"/>
                              <a:gd name="csY12" fmla="*/ 22 h 4968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37755" h="49686">
                                <a:moveTo>
                                  <a:pt x="0" y="0"/>
                                </a:moveTo>
                                <a:lnTo>
                                  <a:pt x="36886" y="0"/>
                                </a:lnTo>
                                <a:lnTo>
                                  <a:pt x="36886" y="5776"/>
                                </a:lnTo>
                                <a:lnTo>
                                  <a:pt x="6579" y="5776"/>
                                </a:lnTo>
                                <a:lnTo>
                                  <a:pt x="6579" y="21119"/>
                                </a:lnTo>
                                <a:lnTo>
                                  <a:pt x="34121" y="21119"/>
                                </a:lnTo>
                                <a:lnTo>
                                  <a:pt x="34121" y="26672"/>
                                </a:lnTo>
                                <a:lnTo>
                                  <a:pt x="6579" y="26672"/>
                                </a:lnTo>
                                <a:lnTo>
                                  <a:pt x="6579" y="43621"/>
                                </a:lnTo>
                                <a:lnTo>
                                  <a:pt x="37756" y="43621"/>
                                </a:lnTo>
                                <a:lnTo>
                                  <a:pt x="37756" y="49687"/>
                                </a:lnTo>
                                <a:lnTo>
                                  <a:pt x="0" y="49687"/>
                                </a:lnTo>
                                <a:lnTo>
                                  <a:pt x="0" y="22"/>
                                </a:lnTo>
                                <a:close/>
                              </a:path>
                            </a:pathLst>
                          </a:custGeom>
                          <a:solidFill>
                            <a:srgbClr val="FFFFFF"/>
                          </a:solidFill>
                          <a:ln w="2230" cap="flat">
                            <a:noFill/>
                            <a:prstDash val="solid"/>
                            <a:miter/>
                          </a:ln>
                        </wps:spPr>
                        <wps:bodyPr/>
                      </wps:wsp>
                      <wps:wsp>
                        <wps:cNvPr id="949547146" name="Free-form: Shape 949547146">
                          <a:extLst>
                            <a:ext uri="{FF2B5EF4-FFF2-40B4-BE49-F238E27FC236}">
                              <a16:creationId xmlns:a16="http://schemas.microsoft.com/office/drawing/2014/main" id="{9FCF25FC-FF0F-A750-DD4D-F50AABE532DE}"/>
                            </a:ext>
                          </a:extLst>
                        </wps:cNvPr>
                        <wps:cNvSpPr/>
                        <wps:spPr>
                          <a:xfrm>
                            <a:off x="215922" y="108227"/>
                            <a:ext cx="34477" cy="50757"/>
                          </a:xfrm>
                          <a:custGeom>
                            <a:avLst/>
                            <a:gdLst>
                              <a:gd name="csX0" fmla="*/ 22 w 34477"/>
                              <a:gd name="csY0" fmla="*/ 30909 h 50757"/>
                              <a:gd name="csX1" fmla="*/ 16592 w 34477"/>
                              <a:gd name="csY1" fmla="*/ 11039 h 50757"/>
                              <a:gd name="csX2" fmla="*/ 28412 w 34477"/>
                              <a:gd name="csY2" fmla="*/ 17239 h 50757"/>
                              <a:gd name="csX3" fmla="*/ 28568 w 34477"/>
                              <a:gd name="csY3" fmla="*/ 17239 h 50757"/>
                              <a:gd name="csX4" fmla="*/ 28568 w 34477"/>
                              <a:gd name="csY4" fmla="*/ 0 h 50757"/>
                              <a:gd name="csX5" fmla="*/ 34477 w 34477"/>
                              <a:gd name="csY5" fmla="*/ 0 h 50757"/>
                              <a:gd name="csX6" fmla="*/ 34477 w 34477"/>
                              <a:gd name="csY6" fmla="*/ 49665 h 50757"/>
                              <a:gd name="csX7" fmla="*/ 28568 w 34477"/>
                              <a:gd name="csY7" fmla="*/ 49665 h 50757"/>
                              <a:gd name="csX8" fmla="*/ 28568 w 34477"/>
                              <a:gd name="csY8" fmla="*/ 45070 h 50757"/>
                              <a:gd name="csX9" fmla="*/ 28412 w 34477"/>
                              <a:gd name="csY9" fmla="*/ 45070 h 50757"/>
                              <a:gd name="csX10" fmla="*/ 16726 w 34477"/>
                              <a:gd name="csY10" fmla="*/ 50757 h 50757"/>
                              <a:gd name="csX11" fmla="*/ 0 w 34477"/>
                              <a:gd name="csY11" fmla="*/ 30887 h 50757"/>
                              <a:gd name="csX12" fmla="*/ 28947 w 34477"/>
                              <a:gd name="csY12" fmla="*/ 30998 h 50757"/>
                              <a:gd name="csX13" fmla="*/ 16904 w 34477"/>
                              <a:gd name="csY13" fmla="*/ 16101 h 50757"/>
                              <a:gd name="csX14" fmla="*/ 6088 w 34477"/>
                              <a:gd name="csY14" fmla="*/ 30998 h 50757"/>
                              <a:gd name="csX15" fmla="*/ 16971 w 34477"/>
                              <a:gd name="csY15" fmla="*/ 45829 h 50757"/>
                              <a:gd name="csX16" fmla="*/ 28947 w 34477"/>
                              <a:gd name="csY16" fmla="*/ 30998 h 5075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4477" h="50757">
                                <a:moveTo>
                                  <a:pt x="22" y="30909"/>
                                </a:moveTo>
                                <a:cubicBezTo>
                                  <a:pt x="22" y="18354"/>
                                  <a:pt x="7248" y="11039"/>
                                  <a:pt x="16592" y="11039"/>
                                </a:cubicBezTo>
                                <a:cubicBezTo>
                                  <a:pt x="21922" y="11039"/>
                                  <a:pt x="26003" y="13671"/>
                                  <a:pt x="28412" y="17239"/>
                                </a:cubicBezTo>
                                <a:lnTo>
                                  <a:pt x="28568" y="17239"/>
                                </a:lnTo>
                                <a:lnTo>
                                  <a:pt x="28568" y="0"/>
                                </a:lnTo>
                                <a:lnTo>
                                  <a:pt x="34477" y="0"/>
                                </a:lnTo>
                                <a:lnTo>
                                  <a:pt x="34477" y="49665"/>
                                </a:lnTo>
                                <a:lnTo>
                                  <a:pt x="28568" y="49665"/>
                                </a:lnTo>
                                <a:lnTo>
                                  <a:pt x="28568" y="45070"/>
                                </a:lnTo>
                                <a:lnTo>
                                  <a:pt x="28412" y="45070"/>
                                </a:lnTo>
                                <a:cubicBezTo>
                                  <a:pt x="25557" y="48728"/>
                                  <a:pt x="22056" y="50757"/>
                                  <a:pt x="16726" y="50757"/>
                                </a:cubicBezTo>
                                <a:cubicBezTo>
                                  <a:pt x="6423" y="50757"/>
                                  <a:pt x="0" y="43019"/>
                                  <a:pt x="0" y="30887"/>
                                </a:cubicBezTo>
                                <a:close/>
                                <a:moveTo>
                                  <a:pt x="28947" y="30998"/>
                                </a:moveTo>
                                <a:cubicBezTo>
                                  <a:pt x="28947" y="22234"/>
                                  <a:pt x="24710" y="16101"/>
                                  <a:pt x="16904" y="16101"/>
                                </a:cubicBezTo>
                                <a:cubicBezTo>
                                  <a:pt x="9746" y="16101"/>
                                  <a:pt x="6088" y="22524"/>
                                  <a:pt x="6088" y="30998"/>
                                </a:cubicBezTo>
                                <a:cubicBezTo>
                                  <a:pt x="6088" y="39473"/>
                                  <a:pt x="9746" y="45829"/>
                                  <a:pt x="16971" y="45829"/>
                                </a:cubicBezTo>
                                <a:cubicBezTo>
                                  <a:pt x="25379" y="45829"/>
                                  <a:pt x="28947" y="39540"/>
                                  <a:pt x="28947" y="30998"/>
                                </a:cubicBezTo>
                                <a:close/>
                              </a:path>
                            </a:pathLst>
                          </a:custGeom>
                          <a:solidFill>
                            <a:srgbClr val="FFFFFF"/>
                          </a:solidFill>
                          <a:ln w="2230" cap="flat">
                            <a:noFill/>
                            <a:prstDash val="solid"/>
                            <a:miter/>
                          </a:ln>
                        </wps:spPr>
                        <wps:bodyPr/>
                      </wps:wsp>
                      <wps:wsp>
                        <wps:cNvPr id="907700999" name="Free-form: Shape 907700999">
                          <a:extLst>
                            <a:ext uri="{FF2B5EF4-FFF2-40B4-BE49-F238E27FC236}">
                              <a16:creationId xmlns:a16="http://schemas.microsoft.com/office/drawing/2014/main" id="{957E46BF-78D4-9260-3815-B5AEE26856C8}"/>
                            </a:ext>
                          </a:extLst>
                        </wps:cNvPr>
                        <wps:cNvSpPr/>
                        <wps:spPr>
                          <a:xfrm>
                            <a:off x="256755" y="120158"/>
                            <a:ext cx="30151" cy="38625"/>
                          </a:xfrm>
                          <a:custGeom>
                            <a:avLst/>
                            <a:gdLst>
                              <a:gd name="csX0" fmla="*/ 24264 w 30151"/>
                              <a:gd name="csY0" fmla="*/ 37756 h 38625"/>
                              <a:gd name="csX1" fmla="*/ 24264 w 30151"/>
                              <a:gd name="csY1" fmla="*/ 32560 h 38625"/>
                              <a:gd name="csX2" fmla="*/ 24107 w 30151"/>
                              <a:gd name="csY2" fmla="*/ 32560 h 38625"/>
                              <a:gd name="csX3" fmla="*/ 12712 w 30151"/>
                              <a:gd name="csY3" fmla="*/ 38625 h 38625"/>
                              <a:gd name="csX4" fmla="*/ 0 w 30151"/>
                              <a:gd name="csY4" fmla="*/ 26137 h 38625"/>
                              <a:gd name="csX5" fmla="*/ 0 w 30151"/>
                              <a:gd name="csY5" fmla="*/ 0 h 38625"/>
                              <a:gd name="csX6" fmla="*/ 5910 w 30151"/>
                              <a:gd name="csY6" fmla="*/ 0 h 38625"/>
                              <a:gd name="csX7" fmla="*/ 5910 w 30151"/>
                              <a:gd name="csY7" fmla="*/ 26003 h 38625"/>
                              <a:gd name="csX8" fmla="*/ 14384 w 30151"/>
                              <a:gd name="csY8" fmla="*/ 33742 h 38625"/>
                              <a:gd name="csX9" fmla="*/ 24241 w 30151"/>
                              <a:gd name="csY9" fmla="*/ 23215 h 38625"/>
                              <a:gd name="csX10" fmla="*/ 24241 w 30151"/>
                              <a:gd name="csY10" fmla="*/ 0 h 38625"/>
                              <a:gd name="csX11" fmla="*/ 30151 w 30151"/>
                              <a:gd name="csY11" fmla="*/ 0 h 38625"/>
                              <a:gd name="csX12" fmla="*/ 30151 w 30151"/>
                              <a:gd name="csY12" fmla="*/ 37756 h 38625"/>
                              <a:gd name="csX13" fmla="*/ 24241 w 30151"/>
                              <a:gd name="csY13" fmla="*/ 37756 h 386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151" h="38625">
                                <a:moveTo>
                                  <a:pt x="24264" y="37756"/>
                                </a:moveTo>
                                <a:lnTo>
                                  <a:pt x="24264" y="32560"/>
                                </a:lnTo>
                                <a:lnTo>
                                  <a:pt x="24107" y="32560"/>
                                </a:lnTo>
                                <a:cubicBezTo>
                                  <a:pt x="21409" y="36217"/>
                                  <a:pt x="18198" y="38625"/>
                                  <a:pt x="12712" y="38625"/>
                                </a:cubicBezTo>
                                <a:cubicBezTo>
                                  <a:pt x="4973" y="38625"/>
                                  <a:pt x="0" y="33942"/>
                                  <a:pt x="0" y="26137"/>
                                </a:cubicBezTo>
                                <a:lnTo>
                                  <a:pt x="0" y="0"/>
                                </a:lnTo>
                                <a:lnTo>
                                  <a:pt x="5910" y="0"/>
                                </a:lnTo>
                                <a:lnTo>
                                  <a:pt x="5910" y="26003"/>
                                </a:lnTo>
                                <a:cubicBezTo>
                                  <a:pt x="5910" y="30887"/>
                                  <a:pt x="9054" y="33742"/>
                                  <a:pt x="14384" y="33742"/>
                                </a:cubicBezTo>
                                <a:cubicBezTo>
                                  <a:pt x="20383" y="33742"/>
                                  <a:pt x="24241" y="29214"/>
                                  <a:pt x="24241" y="23215"/>
                                </a:cubicBezTo>
                                <a:lnTo>
                                  <a:pt x="24241" y="0"/>
                                </a:lnTo>
                                <a:lnTo>
                                  <a:pt x="30151" y="0"/>
                                </a:lnTo>
                                <a:lnTo>
                                  <a:pt x="30151" y="37756"/>
                                </a:lnTo>
                                <a:lnTo>
                                  <a:pt x="24241" y="37756"/>
                                </a:lnTo>
                                <a:close/>
                              </a:path>
                            </a:pathLst>
                          </a:custGeom>
                          <a:solidFill>
                            <a:srgbClr val="FFFFFF"/>
                          </a:solidFill>
                          <a:ln w="2230" cap="flat">
                            <a:noFill/>
                            <a:prstDash val="solid"/>
                            <a:miter/>
                          </a:ln>
                        </wps:spPr>
                        <wps:bodyPr/>
                      </wps:wsp>
                      <wps:wsp>
                        <wps:cNvPr id="957270680" name="Free-form: Shape 957270680">
                          <a:extLst>
                            <a:ext uri="{FF2B5EF4-FFF2-40B4-BE49-F238E27FC236}">
                              <a16:creationId xmlns:a16="http://schemas.microsoft.com/office/drawing/2014/main" id="{98038D5F-4B5C-36A6-82A4-206BC4E2DDF3}"/>
                            </a:ext>
                          </a:extLst>
                        </wps:cNvPr>
                        <wps:cNvSpPr/>
                        <wps:spPr>
                          <a:xfrm>
                            <a:off x="291388" y="119199"/>
                            <a:ext cx="34410" cy="39718"/>
                          </a:xfrm>
                          <a:custGeom>
                            <a:avLst/>
                            <a:gdLst>
                              <a:gd name="csX0" fmla="*/ 0 w 34410"/>
                              <a:gd name="csY0" fmla="*/ 19870 h 39718"/>
                              <a:gd name="csX1" fmla="*/ 18265 w 34410"/>
                              <a:gd name="csY1" fmla="*/ 0 h 39718"/>
                              <a:gd name="csX2" fmla="*/ 34411 w 34410"/>
                              <a:gd name="csY2" fmla="*/ 13135 h 39718"/>
                              <a:gd name="csX3" fmla="*/ 28412 w 34410"/>
                              <a:gd name="csY3" fmla="*/ 13135 h 39718"/>
                              <a:gd name="csX4" fmla="*/ 18265 w 34410"/>
                              <a:gd name="csY4" fmla="*/ 4884 h 39718"/>
                              <a:gd name="csX5" fmla="*/ 6066 w 34410"/>
                              <a:gd name="csY5" fmla="*/ 19848 h 39718"/>
                              <a:gd name="csX6" fmla="*/ 18265 w 34410"/>
                              <a:gd name="csY6" fmla="*/ 34745 h 39718"/>
                              <a:gd name="csX7" fmla="*/ 28568 w 34410"/>
                              <a:gd name="csY7" fmla="*/ 25401 h 39718"/>
                              <a:gd name="csX8" fmla="*/ 34411 w 34410"/>
                              <a:gd name="csY8" fmla="*/ 25401 h 39718"/>
                              <a:gd name="csX9" fmla="*/ 18265 w 34410"/>
                              <a:gd name="csY9" fmla="*/ 39718 h 39718"/>
                              <a:gd name="csX10" fmla="*/ 0 w 34410"/>
                              <a:gd name="csY10" fmla="*/ 19848 h 397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4410" h="39718">
                                <a:moveTo>
                                  <a:pt x="0" y="19870"/>
                                </a:moveTo>
                                <a:cubicBezTo>
                                  <a:pt x="0" y="8920"/>
                                  <a:pt x="7003" y="0"/>
                                  <a:pt x="18265" y="0"/>
                                </a:cubicBezTo>
                                <a:cubicBezTo>
                                  <a:pt x="27163" y="0"/>
                                  <a:pt x="33095" y="5107"/>
                                  <a:pt x="34411" y="13135"/>
                                </a:cubicBezTo>
                                <a:lnTo>
                                  <a:pt x="28412" y="13135"/>
                                </a:lnTo>
                                <a:cubicBezTo>
                                  <a:pt x="27542" y="8028"/>
                                  <a:pt x="23951" y="4884"/>
                                  <a:pt x="18265" y="4884"/>
                                </a:cubicBezTo>
                                <a:cubicBezTo>
                                  <a:pt x="10236" y="4884"/>
                                  <a:pt x="6066" y="11530"/>
                                  <a:pt x="6066" y="19848"/>
                                </a:cubicBezTo>
                                <a:cubicBezTo>
                                  <a:pt x="6066" y="28166"/>
                                  <a:pt x="10236" y="34745"/>
                                  <a:pt x="18265" y="34745"/>
                                </a:cubicBezTo>
                                <a:cubicBezTo>
                                  <a:pt x="24397" y="34745"/>
                                  <a:pt x="28055" y="31244"/>
                                  <a:pt x="28568" y="25401"/>
                                </a:cubicBezTo>
                                <a:lnTo>
                                  <a:pt x="34411" y="25401"/>
                                </a:lnTo>
                                <a:cubicBezTo>
                                  <a:pt x="33608" y="34455"/>
                                  <a:pt x="27698" y="39718"/>
                                  <a:pt x="18265" y="39718"/>
                                </a:cubicBezTo>
                                <a:cubicBezTo>
                                  <a:pt x="7025" y="39718"/>
                                  <a:pt x="0" y="30820"/>
                                  <a:pt x="0" y="19848"/>
                                </a:cubicBezTo>
                                <a:close/>
                              </a:path>
                            </a:pathLst>
                          </a:custGeom>
                          <a:solidFill>
                            <a:srgbClr val="FFFFFF"/>
                          </a:solidFill>
                          <a:ln w="2230" cap="flat">
                            <a:noFill/>
                            <a:prstDash val="solid"/>
                            <a:miter/>
                          </a:ln>
                        </wps:spPr>
                        <wps:bodyPr/>
                      </wps:wsp>
                      <wps:wsp>
                        <wps:cNvPr id="926523776" name="Free-form: Shape 926523776">
                          <a:extLst>
                            <a:ext uri="{FF2B5EF4-FFF2-40B4-BE49-F238E27FC236}">
                              <a16:creationId xmlns:a16="http://schemas.microsoft.com/office/drawing/2014/main" id="{64DCC012-2D9A-B970-BCC2-BE58F331A460}"/>
                            </a:ext>
                          </a:extLst>
                        </wps:cNvPr>
                        <wps:cNvSpPr/>
                        <wps:spPr>
                          <a:xfrm>
                            <a:off x="328431" y="119422"/>
                            <a:ext cx="35146" cy="39205"/>
                          </a:xfrm>
                          <a:custGeom>
                            <a:avLst/>
                            <a:gdLst>
                              <a:gd name="csX0" fmla="*/ 25401 w 35146"/>
                              <a:gd name="csY0" fmla="*/ 33229 h 39205"/>
                              <a:gd name="csX1" fmla="*/ 25334 w 35146"/>
                              <a:gd name="csY1" fmla="*/ 33229 h 39205"/>
                              <a:gd name="csX2" fmla="*/ 12779 w 35146"/>
                              <a:gd name="csY2" fmla="*/ 39205 h 39205"/>
                              <a:gd name="csX3" fmla="*/ 0 w 35146"/>
                              <a:gd name="csY3" fmla="*/ 28701 h 39205"/>
                              <a:gd name="csX4" fmla="*/ 16436 w 35146"/>
                              <a:gd name="csY4" fmla="*/ 16503 h 39205"/>
                              <a:gd name="csX5" fmla="*/ 25490 w 35146"/>
                              <a:gd name="csY5" fmla="*/ 11106 h 39205"/>
                              <a:gd name="csX6" fmla="*/ 17016 w 35146"/>
                              <a:gd name="csY6" fmla="*/ 4460 h 39205"/>
                              <a:gd name="csX7" fmla="*/ 7605 w 35146"/>
                              <a:gd name="csY7" fmla="*/ 12779 h 39205"/>
                              <a:gd name="csX8" fmla="*/ 1918 w 35146"/>
                              <a:gd name="csY8" fmla="*/ 12779 h 39205"/>
                              <a:gd name="csX9" fmla="*/ 16971 w 35146"/>
                              <a:gd name="csY9" fmla="*/ 0 h 39205"/>
                              <a:gd name="csX10" fmla="*/ 30909 w 35146"/>
                              <a:gd name="csY10" fmla="*/ 11976 h 39205"/>
                              <a:gd name="csX11" fmla="*/ 30909 w 35146"/>
                              <a:gd name="csY11" fmla="*/ 29950 h 39205"/>
                              <a:gd name="csX12" fmla="*/ 34923 w 35146"/>
                              <a:gd name="csY12" fmla="*/ 33965 h 39205"/>
                              <a:gd name="csX13" fmla="*/ 35146 w 35146"/>
                              <a:gd name="csY13" fmla="*/ 33965 h 39205"/>
                              <a:gd name="csX14" fmla="*/ 35146 w 35146"/>
                              <a:gd name="csY14" fmla="*/ 38269 h 39205"/>
                              <a:gd name="csX15" fmla="*/ 31935 w 35146"/>
                              <a:gd name="csY15" fmla="*/ 38848 h 39205"/>
                              <a:gd name="csX16" fmla="*/ 25446 w 35146"/>
                              <a:gd name="csY16" fmla="*/ 33229 h 39205"/>
                              <a:gd name="csX17" fmla="*/ 25557 w 35146"/>
                              <a:gd name="csY17" fmla="*/ 24531 h 39205"/>
                              <a:gd name="csX18" fmla="*/ 25557 w 35146"/>
                              <a:gd name="csY18" fmla="*/ 18108 h 39205"/>
                              <a:gd name="csX19" fmla="*/ 16949 w 35146"/>
                              <a:gd name="csY19" fmla="*/ 20874 h 39205"/>
                              <a:gd name="csX20" fmla="*/ 6289 w 35146"/>
                              <a:gd name="csY20" fmla="*/ 28545 h 39205"/>
                              <a:gd name="csX21" fmla="*/ 14094 w 35146"/>
                              <a:gd name="csY21" fmla="*/ 34678 h 39205"/>
                              <a:gd name="csX22" fmla="*/ 25557 w 35146"/>
                              <a:gd name="csY22" fmla="*/ 24531 h 3920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35146" h="39205">
                                <a:moveTo>
                                  <a:pt x="25401" y="33229"/>
                                </a:moveTo>
                                <a:lnTo>
                                  <a:pt x="25334" y="33229"/>
                                </a:lnTo>
                                <a:cubicBezTo>
                                  <a:pt x="23082" y="36150"/>
                                  <a:pt x="19201" y="39205"/>
                                  <a:pt x="12779" y="39205"/>
                                </a:cubicBezTo>
                                <a:cubicBezTo>
                                  <a:pt x="5620" y="39205"/>
                                  <a:pt x="0" y="35838"/>
                                  <a:pt x="0" y="28701"/>
                                </a:cubicBezTo>
                                <a:cubicBezTo>
                                  <a:pt x="0" y="19781"/>
                                  <a:pt x="7003" y="17975"/>
                                  <a:pt x="16436" y="16503"/>
                                </a:cubicBezTo>
                                <a:cubicBezTo>
                                  <a:pt x="21766" y="15700"/>
                                  <a:pt x="25490" y="15187"/>
                                  <a:pt x="25490" y="11106"/>
                                </a:cubicBezTo>
                                <a:cubicBezTo>
                                  <a:pt x="25490" y="7025"/>
                                  <a:pt x="22413" y="4460"/>
                                  <a:pt x="17016" y="4460"/>
                                </a:cubicBezTo>
                                <a:cubicBezTo>
                                  <a:pt x="10883" y="4460"/>
                                  <a:pt x="7805" y="7092"/>
                                  <a:pt x="7605" y="12779"/>
                                </a:cubicBezTo>
                                <a:lnTo>
                                  <a:pt x="1918" y="12779"/>
                                </a:lnTo>
                                <a:cubicBezTo>
                                  <a:pt x="2141" y="5486"/>
                                  <a:pt x="6958" y="0"/>
                                  <a:pt x="16971" y="0"/>
                                </a:cubicBezTo>
                                <a:cubicBezTo>
                                  <a:pt x="24999" y="0"/>
                                  <a:pt x="30909" y="2988"/>
                                  <a:pt x="30909" y="11976"/>
                                </a:cubicBezTo>
                                <a:lnTo>
                                  <a:pt x="30909" y="29950"/>
                                </a:lnTo>
                                <a:cubicBezTo>
                                  <a:pt x="30909" y="33028"/>
                                  <a:pt x="31645" y="34700"/>
                                  <a:pt x="34923" y="33965"/>
                                </a:cubicBezTo>
                                <a:lnTo>
                                  <a:pt x="35146" y="33965"/>
                                </a:lnTo>
                                <a:lnTo>
                                  <a:pt x="35146" y="38269"/>
                                </a:lnTo>
                                <a:cubicBezTo>
                                  <a:pt x="34411" y="38559"/>
                                  <a:pt x="33474" y="38848"/>
                                  <a:pt x="31935" y="38848"/>
                                </a:cubicBezTo>
                                <a:cubicBezTo>
                                  <a:pt x="28055" y="38848"/>
                                  <a:pt x="26025" y="37087"/>
                                  <a:pt x="25446" y="33229"/>
                                </a:cubicBezTo>
                                <a:close/>
                                <a:moveTo>
                                  <a:pt x="25557" y="24531"/>
                                </a:moveTo>
                                <a:lnTo>
                                  <a:pt x="25557" y="18108"/>
                                </a:lnTo>
                                <a:cubicBezTo>
                                  <a:pt x="23595" y="19357"/>
                                  <a:pt x="20160" y="20294"/>
                                  <a:pt x="16949" y="20874"/>
                                </a:cubicBezTo>
                                <a:cubicBezTo>
                                  <a:pt x="11039" y="21967"/>
                                  <a:pt x="6289" y="22992"/>
                                  <a:pt x="6289" y="28545"/>
                                </a:cubicBezTo>
                                <a:cubicBezTo>
                                  <a:pt x="6289" y="33585"/>
                                  <a:pt x="10236" y="34678"/>
                                  <a:pt x="14094" y="34678"/>
                                </a:cubicBezTo>
                                <a:cubicBezTo>
                                  <a:pt x="21989" y="34678"/>
                                  <a:pt x="25557" y="28902"/>
                                  <a:pt x="25557" y="24531"/>
                                </a:cubicBezTo>
                                <a:close/>
                              </a:path>
                            </a:pathLst>
                          </a:custGeom>
                          <a:solidFill>
                            <a:srgbClr val="FFFFFF"/>
                          </a:solidFill>
                          <a:ln w="2230" cap="flat">
                            <a:noFill/>
                            <a:prstDash val="solid"/>
                            <a:miter/>
                          </a:ln>
                        </wps:spPr>
                        <wps:bodyPr/>
                      </wps:wsp>
                      <wps:wsp>
                        <wps:cNvPr id="1271090826" name="Free-form: Shape 1271090826">
                          <a:extLst>
                            <a:ext uri="{FF2B5EF4-FFF2-40B4-BE49-F238E27FC236}">
                              <a16:creationId xmlns:a16="http://schemas.microsoft.com/office/drawing/2014/main" id="{A817ABCF-F8F6-CB28-B7D2-28F33F043510}"/>
                            </a:ext>
                          </a:extLst>
                        </wps:cNvPr>
                        <wps:cNvSpPr/>
                        <wps:spPr>
                          <a:xfrm>
                            <a:off x="363332" y="108249"/>
                            <a:ext cx="18688" cy="49865"/>
                          </a:xfrm>
                          <a:custGeom>
                            <a:avLst/>
                            <a:gdLst>
                              <a:gd name="csX0" fmla="*/ 0 w 18688"/>
                              <a:gd name="csY0" fmla="*/ 11909 h 49865"/>
                              <a:gd name="csX1" fmla="*/ 5486 w 18688"/>
                              <a:gd name="csY1" fmla="*/ 11909 h 49865"/>
                              <a:gd name="csX2" fmla="*/ 5486 w 18688"/>
                              <a:gd name="csY2" fmla="*/ 0 h 49865"/>
                              <a:gd name="csX3" fmla="*/ 11396 w 18688"/>
                              <a:gd name="csY3" fmla="*/ 0 h 49865"/>
                              <a:gd name="csX4" fmla="*/ 11396 w 18688"/>
                              <a:gd name="csY4" fmla="*/ 11909 h 49865"/>
                              <a:gd name="csX5" fmla="*/ 18688 w 18688"/>
                              <a:gd name="csY5" fmla="*/ 11909 h 49865"/>
                              <a:gd name="csX6" fmla="*/ 18688 w 18688"/>
                              <a:gd name="csY6" fmla="*/ 16726 h 49865"/>
                              <a:gd name="csX7" fmla="*/ 11396 w 18688"/>
                              <a:gd name="csY7" fmla="*/ 16726 h 49865"/>
                              <a:gd name="csX8" fmla="*/ 11396 w 18688"/>
                              <a:gd name="csY8" fmla="*/ 41257 h 49865"/>
                              <a:gd name="csX9" fmla="*/ 15187 w 18688"/>
                              <a:gd name="csY9" fmla="*/ 44758 h 49865"/>
                              <a:gd name="csX10" fmla="*/ 18331 w 18688"/>
                              <a:gd name="csY10" fmla="*/ 44245 h 49865"/>
                              <a:gd name="csX11" fmla="*/ 18555 w 18688"/>
                              <a:gd name="csY11" fmla="*/ 44245 h 49865"/>
                              <a:gd name="csX12" fmla="*/ 18555 w 18688"/>
                              <a:gd name="csY12" fmla="*/ 49352 h 49865"/>
                              <a:gd name="csX13" fmla="*/ 13804 w 18688"/>
                              <a:gd name="csY13" fmla="*/ 49865 h 49865"/>
                              <a:gd name="csX14" fmla="*/ 5486 w 18688"/>
                              <a:gd name="csY14" fmla="*/ 42550 h 49865"/>
                              <a:gd name="csX15" fmla="*/ 5486 w 18688"/>
                              <a:gd name="csY15" fmla="*/ 16704 h 49865"/>
                              <a:gd name="csX16" fmla="*/ 0 w 18688"/>
                              <a:gd name="csY16" fmla="*/ 16704 h 49865"/>
                              <a:gd name="csX17" fmla="*/ 0 w 18688"/>
                              <a:gd name="csY17" fmla="*/ 11886 h 498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Lst>
                            <a:rect l="l" t="t" r="r" b="b"/>
                            <a:pathLst>
                              <a:path w="18688" h="49865">
                                <a:moveTo>
                                  <a:pt x="0" y="11909"/>
                                </a:moveTo>
                                <a:lnTo>
                                  <a:pt x="5486" y="11909"/>
                                </a:lnTo>
                                <a:lnTo>
                                  <a:pt x="5486" y="0"/>
                                </a:lnTo>
                                <a:lnTo>
                                  <a:pt x="11396" y="0"/>
                                </a:lnTo>
                                <a:lnTo>
                                  <a:pt x="11396" y="11909"/>
                                </a:lnTo>
                                <a:lnTo>
                                  <a:pt x="18688" y="11909"/>
                                </a:lnTo>
                                <a:lnTo>
                                  <a:pt x="18688" y="16726"/>
                                </a:lnTo>
                                <a:lnTo>
                                  <a:pt x="11396" y="16726"/>
                                </a:lnTo>
                                <a:lnTo>
                                  <a:pt x="11396" y="41257"/>
                                </a:lnTo>
                                <a:cubicBezTo>
                                  <a:pt x="11396" y="43889"/>
                                  <a:pt x="12779" y="44758"/>
                                  <a:pt x="15187" y="44758"/>
                                </a:cubicBezTo>
                                <a:cubicBezTo>
                                  <a:pt x="16347" y="44758"/>
                                  <a:pt x="17662" y="44468"/>
                                  <a:pt x="18331" y="44245"/>
                                </a:cubicBezTo>
                                <a:lnTo>
                                  <a:pt x="18555" y="44245"/>
                                </a:lnTo>
                                <a:lnTo>
                                  <a:pt x="18555" y="49352"/>
                                </a:lnTo>
                                <a:cubicBezTo>
                                  <a:pt x="17172" y="49642"/>
                                  <a:pt x="15566" y="49865"/>
                                  <a:pt x="13804" y="49865"/>
                                </a:cubicBezTo>
                                <a:cubicBezTo>
                                  <a:pt x="8987" y="49865"/>
                                  <a:pt x="5486" y="47903"/>
                                  <a:pt x="5486" y="42550"/>
                                </a:cubicBezTo>
                                <a:lnTo>
                                  <a:pt x="5486" y="16704"/>
                                </a:lnTo>
                                <a:lnTo>
                                  <a:pt x="0" y="16704"/>
                                </a:lnTo>
                                <a:lnTo>
                                  <a:pt x="0" y="11886"/>
                                </a:lnTo>
                                <a:close/>
                              </a:path>
                            </a:pathLst>
                          </a:custGeom>
                          <a:solidFill>
                            <a:srgbClr val="FFFFFF"/>
                          </a:solidFill>
                          <a:ln w="2230" cap="flat">
                            <a:noFill/>
                            <a:prstDash val="solid"/>
                            <a:miter/>
                          </a:ln>
                        </wps:spPr>
                        <wps:bodyPr/>
                      </wps:wsp>
                      <wps:wsp>
                        <wps:cNvPr id="573317455" name="Free-form: Shape 573317455">
                          <a:extLst>
                            <a:ext uri="{FF2B5EF4-FFF2-40B4-BE49-F238E27FC236}">
                              <a16:creationId xmlns:a16="http://schemas.microsoft.com/office/drawing/2014/main" id="{398352F7-A454-58CC-2364-8A6CB26DA34B}"/>
                            </a:ext>
                          </a:extLst>
                        </wps:cNvPr>
                        <wps:cNvSpPr/>
                        <wps:spPr>
                          <a:xfrm>
                            <a:off x="386703" y="108249"/>
                            <a:ext cx="5909" cy="49664"/>
                          </a:xfrm>
                          <a:custGeom>
                            <a:avLst/>
                            <a:gdLst>
                              <a:gd name="csX0" fmla="*/ 0 w 5909"/>
                              <a:gd name="csY0" fmla="*/ 0 h 49664"/>
                              <a:gd name="csX1" fmla="*/ 5910 w 5909"/>
                              <a:gd name="csY1" fmla="*/ 0 h 49664"/>
                              <a:gd name="csX2" fmla="*/ 5910 w 5909"/>
                              <a:gd name="csY2" fmla="*/ 7292 h 49664"/>
                              <a:gd name="csX3" fmla="*/ 0 w 5909"/>
                              <a:gd name="csY3" fmla="*/ 7292 h 49664"/>
                              <a:gd name="csX4" fmla="*/ 0 w 5909"/>
                              <a:gd name="csY4" fmla="*/ 0 h 49664"/>
                              <a:gd name="csX5" fmla="*/ 0 w 5909"/>
                              <a:gd name="csY5" fmla="*/ 11909 h 49664"/>
                              <a:gd name="csX6" fmla="*/ 5910 w 5909"/>
                              <a:gd name="csY6" fmla="*/ 11909 h 49664"/>
                              <a:gd name="csX7" fmla="*/ 5910 w 5909"/>
                              <a:gd name="csY7" fmla="*/ 49664 h 49664"/>
                              <a:gd name="csX8" fmla="*/ 0 w 5909"/>
                              <a:gd name="csY8" fmla="*/ 49664 h 49664"/>
                              <a:gd name="csX9" fmla="*/ 0 w 5909"/>
                              <a:gd name="csY9" fmla="*/ 11909 h 4966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909" h="49664">
                                <a:moveTo>
                                  <a:pt x="0" y="0"/>
                                </a:moveTo>
                                <a:lnTo>
                                  <a:pt x="5910" y="0"/>
                                </a:lnTo>
                                <a:lnTo>
                                  <a:pt x="5910" y="7292"/>
                                </a:lnTo>
                                <a:lnTo>
                                  <a:pt x="0" y="7292"/>
                                </a:lnTo>
                                <a:lnTo>
                                  <a:pt x="0" y="0"/>
                                </a:lnTo>
                                <a:close/>
                                <a:moveTo>
                                  <a:pt x="0" y="11909"/>
                                </a:moveTo>
                                <a:lnTo>
                                  <a:pt x="5910" y="11909"/>
                                </a:lnTo>
                                <a:lnTo>
                                  <a:pt x="5910" y="49664"/>
                                </a:lnTo>
                                <a:lnTo>
                                  <a:pt x="0" y="49664"/>
                                </a:lnTo>
                                <a:lnTo>
                                  <a:pt x="0" y="11909"/>
                                </a:lnTo>
                                <a:close/>
                              </a:path>
                            </a:pathLst>
                          </a:custGeom>
                          <a:solidFill>
                            <a:srgbClr val="FFFFFF"/>
                          </a:solidFill>
                          <a:ln w="2230" cap="flat">
                            <a:noFill/>
                            <a:prstDash val="solid"/>
                            <a:miter/>
                          </a:ln>
                        </wps:spPr>
                        <wps:bodyPr/>
                      </wps:wsp>
                      <wps:wsp>
                        <wps:cNvPr id="920423526" name="Free-form: Shape 920423526">
                          <a:extLst>
                            <a:ext uri="{FF2B5EF4-FFF2-40B4-BE49-F238E27FC236}">
                              <a16:creationId xmlns:a16="http://schemas.microsoft.com/office/drawing/2014/main" id="{B23A2BF7-F3F0-948E-1D3D-B20C9065E5B4}"/>
                            </a:ext>
                          </a:extLst>
                        </wps:cNvPr>
                        <wps:cNvSpPr/>
                        <wps:spPr>
                          <a:xfrm>
                            <a:off x="397073" y="119199"/>
                            <a:ext cx="36439" cy="39740"/>
                          </a:xfrm>
                          <a:custGeom>
                            <a:avLst/>
                            <a:gdLst>
                              <a:gd name="csX0" fmla="*/ 0 w 36439"/>
                              <a:gd name="csY0" fmla="*/ 19870 h 39740"/>
                              <a:gd name="csX1" fmla="*/ 18265 w 36439"/>
                              <a:gd name="csY1" fmla="*/ 0 h 39740"/>
                              <a:gd name="csX2" fmla="*/ 36440 w 36439"/>
                              <a:gd name="csY2" fmla="*/ 19870 h 39740"/>
                              <a:gd name="csX3" fmla="*/ 18265 w 36439"/>
                              <a:gd name="csY3" fmla="*/ 39741 h 39740"/>
                              <a:gd name="csX4" fmla="*/ 0 w 36439"/>
                              <a:gd name="csY4" fmla="*/ 19870 h 39740"/>
                              <a:gd name="csX5" fmla="*/ 30374 w 36439"/>
                              <a:gd name="csY5" fmla="*/ 19870 h 39740"/>
                              <a:gd name="csX6" fmla="*/ 18242 w 36439"/>
                              <a:gd name="csY6" fmla="*/ 4906 h 39740"/>
                              <a:gd name="csX7" fmla="*/ 6044 w 36439"/>
                              <a:gd name="csY7" fmla="*/ 19870 h 39740"/>
                              <a:gd name="csX8" fmla="*/ 18242 w 36439"/>
                              <a:gd name="csY8" fmla="*/ 34767 h 39740"/>
                              <a:gd name="csX9" fmla="*/ 30374 w 36439"/>
                              <a:gd name="csY9" fmla="*/ 19870 h 397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6439" h="39740">
                                <a:moveTo>
                                  <a:pt x="0" y="19870"/>
                                </a:moveTo>
                                <a:cubicBezTo>
                                  <a:pt x="0" y="8920"/>
                                  <a:pt x="7003" y="0"/>
                                  <a:pt x="18265" y="0"/>
                                </a:cubicBezTo>
                                <a:cubicBezTo>
                                  <a:pt x="29527" y="0"/>
                                  <a:pt x="36440" y="8920"/>
                                  <a:pt x="36440" y="19870"/>
                                </a:cubicBezTo>
                                <a:cubicBezTo>
                                  <a:pt x="36440" y="30820"/>
                                  <a:pt x="29571" y="39741"/>
                                  <a:pt x="18265" y="39741"/>
                                </a:cubicBezTo>
                                <a:cubicBezTo>
                                  <a:pt x="6958" y="39741"/>
                                  <a:pt x="0" y="30842"/>
                                  <a:pt x="0" y="19870"/>
                                </a:cubicBezTo>
                                <a:close/>
                                <a:moveTo>
                                  <a:pt x="30374" y="19870"/>
                                </a:moveTo>
                                <a:cubicBezTo>
                                  <a:pt x="30374" y="11552"/>
                                  <a:pt x="26293" y="4906"/>
                                  <a:pt x="18242" y="4906"/>
                                </a:cubicBezTo>
                                <a:cubicBezTo>
                                  <a:pt x="10192" y="4906"/>
                                  <a:pt x="6044" y="11552"/>
                                  <a:pt x="6044" y="19870"/>
                                </a:cubicBezTo>
                                <a:cubicBezTo>
                                  <a:pt x="6044" y="28189"/>
                                  <a:pt x="10214" y="34767"/>
                                  <a:pt x="18242" y="34767"/>
                                </a:cubicBezTo>
                                <a:cubicBezTo>
                                  <a:pt x="26271" y="34767"/>
                                  <a:pt x="30374" y="28189"/>
                                  <a:pt x="30374" y="19870"/>
                                </a:cubicBezTo>
                                <a:close/>
                              </a:path>
                            </a:pathLst>
                          </a:custGeom>
                          <a:solidFill>
                            <a:srgbClr val="FFFFFF"/>
                          </a:solidFill>
                          <a:ln w="2230" cap="flat">
                            <a:noFill/>
                            <a:prstDash val="solid"/>
                            <a:miter/>
                          </a:ln>
                        </wps:spPr>
                        <wps:bodyPr/>
                      </wps:wsp>
                      <wps:wsp>
                        <wps:cNvPr id="1227113550" name="Free-form: Shape 1227113550">
                          <a:extLst>
                            <a:ext uri="{FF2B5EF4-FFF2-40B4-BE49-F238E27FC236}">
                              <a16:creationId xmlns:a16="http://schemas.microsoft.com/office/drawing/2014/main" id="{6CF70778-4A5D-5767-6FEB-DBA94A4E5C37}"/>
                            </a:ext>
                          </a:extLst>
                        </wps:cNvPr>
                        <wps:cNvSpPr/>
                        <wps:spPr>
                          <a:xfrm>
                            <a:off x="437683" y="119288"/>
                            <a:ext cx="30730" cy="38647"/>
                          </a:xfrm>
                          <a:custGeom>
                            <a:avLst/>
                            <a:gdLst>
                              <a:gd name="csX0" fmla="*/ 5887 w 30730"/>
                              <a:gd name="csY0" fmla="*/ 5843 h 38647"/>
                              <a:gd name="csX1" fmla="*/ 6044 w 30730"/>
                              <a:gd name="csY1" fmla="*/ 5843 h 38647"/>
                              <a:gd name="csX2" fmla="*/ 18019 w 30730"/>
                              <a:gd name="csY2" fmla="*/ 0 h 38647"/>
                              <a:gd name="csX3" fmla="*/ 30731 w 30730"/>
                              <a:gd name="csY3" fmla="*/ 12132 h 38647"/>
                              <a:gd name="csX4" fmla="*/ 30731 w 30730"/>
                              <a:gd name="csY4" fmla="*/ 38648 h 38647"/>
                              <a:gd name="csX5" fmla="*/ 24821 w 30730"/>
                              <a:gd name="csY5" fmla="*/ 38648 h 38647"/>
                              <a:gd name="csX6" fmla="*/ 24821 w 30730"/>
                              <a:gd name="csY6" fmla="*/ 12645 h 38647"/>
                              <a:gd name="csX7" fmla="*/ 16280 w 30730"/>
                              <a:gd name="csY7" fmla="*/ 4973 h 38647"/>
                              <a:gd name="csX8" fmla="*/ 5910 w 30730"/>
                              <a:gd name="csY8" fmla="*/ 15410 h 38647"/>
                              <a:gd name="csX9" fmla="*/ 5910 w 30730"/>
                              <a:gd name="csY9" fmla="*/ 38625 h 38647"/>
                              <a:gd name="csX10" fmla="*/ 0 w 30730"/>
                              <a:gd name="csY10" fmla="*/ 38625 h 38647"/>
                              <a:gd name="csX11" fmla="*/ 0 w 30730"/>
                              <a:gd name="csY11" fmla="*/ 870 h 38647"/>
                              <a:gd name="csX12" fmla="*/ 5910 w 30730"/>
                              <a:gd name="csY12" fmla="*/ 870 h 38647"/>
                              <a:gd name="csX13" fmla="*/ 5910 w 30730"/>
                              <a:gd name="csY13" fmla="*/ 5843 h 386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730" h="38647">
                                <a:moveTo>
                                  <a:pt x="5887" y="5843"/>
                                </a:moveTo>
                                <a:lnTo>
                                  <a:pt x="6044" y="5843"/>
                                </a:lnTo>
                                <a:cubicBezTo>
                                  <a:pt x="8742" y="2275"/>
                                  <a:pt x="12556" y="0"/>
                                  <a:pt x="18019" y="0"/>
                                </a:cubicBezTo>
                                <a:cubicBezTo>
                                  <a:pt x="25914" y="0"/>
                                  <a:pt x="30731" y="4304"/>
                                  <a:pt x="30731" y="12132"/>
                                </a:cubicBezTo>
                                <a:lnTo>
                                  <a:pt x="30731" y="38648"/>
                                </a:lnTo>
                                <a:lnTo>
                                  <a:pt x="24821" y="38648"/>
                                </a:lnTo>
                                <a:lnTo>
                                  <a:pt x="24821" y="12645"/>
                                </a:lnTo>
                                <a:cubicBezTo>
                                  <a:pt x="24821" y="7761"/>
                                  <a:pt x="21610" y="4973"/>
                                  <a:pt x="16280" y="4973"/>
                                </a:cubicBezTo>
                                <a:cubicBezTo>
                                  <a:pt x="10281" y="4973"/>
                                  <a:pt x="5910" y="9210"/>
                                  <a:pt x="5910" y="15410"/>
                                </a:cubicBezTo>
                                <a:lnTo>
                                  <a:pt x="5910" y="38625"/>
                                </a:lnTo>
                                <a:lnTo>
                                  <a:pt x="0" y="38625"/>
                                </a:lnTo>
                                <a:lnTo>
                                  <a:pt x="0" y="870"/>
                                </a:lnTo>
                                <a:lnTo>
                                  <a:pt x="5910" y="870"/>
                                </a:lnTo>
                                <a:lnTo>
                                  <a:pt x="5910" y="5843"/>
                                </a:lnTo>
                                <a:close/>
                              </a:path>
                            </a:pathLst>
                          </a:custGeom>
                          <a:solidFill>
                            <a:srgbClr val="FFFFFF"/>
                          </a:solidFill>
                          <a:ln w="2230" cap="flat">
                            <a:noFill/>
                            <a:prstDash val="solid"/>
                            <a:miter/>
                          </a:ln>
                        </wps:spPr>
                        <wps:bodyPr/>
                      </wps:wsp>
                      <wps:wsp>
                        <wps:cNvPr id="1493117401" name="Free-form: Shape 1493117401">
                          <a:extLst>
                            <a:ext uri="{FF2B5EF4-FFF2-40B4-BE49-F238E27FC236}">
                              <a16:creationId xmlns:a16="http://schemas.microsoft.com/office/drawing/2014/main" id="{8F7FCDB7-8DA8-550A-0A58-1B44193DBC75}"/>
                            </a:ext>
                          </a:extLst>
                        </wps:cNvPr>
                        <wps:cNvSpPr/>
                        <wps:spPr>
                          <a:xfrm>
                            <a:off x="174174" y="40008"/>
                            <a:ext cx="53165" cy="56087"/>
                          </a:xfrm>
                          <a:custGeom>
                            <a:avLst/>
                            <a:gdLst>
                              <a:gd name="csX0" fmla="*/ 0 w 53165"/>
                              <a:gd name="csY0" fmla="*/ 28077 h 56087"/>
                              <a:gd name="csX1" fmla="*/ 26627 w 53165"/>
                              <a:gd name="csY1" fmla="*/ 0 h 56087"/>
                              <a:gd name="csX2" fmla="*/ 53166 w 53165"/>
                              <a:gd name="csY2" fmla="*/ 28077 h 56087"/>
                              <a:gd name="csX3" fmla="*/ 26627 w 53165"/>
                              <a:gd name="csY3" fmla="*/ 56087 h 56087"/>
                              <a:gd name="csX4" fmla="*/ 0 w 53165"/>
                              <a:gd name="csY4" fmla="*/ 28077 h 56087"/>
                              <a:gd name="csX5" fmla="*/ 41725 w 53165"/>
                              <a:gd name="csY5" fmla="*/ 28077 h 56087"/>
                              <a:gd name="csX6" fmla="*/ 26672 w 53165"/>
                              <a:gd name="csY6" fmla="*/ 8965 h 56087"/>
                              <a:gd name="csX7" fmla="*/ 11396 w 53165"/>
                              <a:gd name="csY7" fmla="*/ 28077 h 56087"/>
                              <a:gd name="csX8" fmla="*/ 26672 w 53165"/>
                              <a:gd name="csY8" fmla="*/ 47122 h 56087"/>
                              <a:gd name="csX9" fmla="*/ 41725 w 53165"/>
                              <a:gd name="csY9" fmla="*/ 28077 h 5608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3165" h="56087">
                                <a:moveTo>
                                  <a:pt x="0" y="28077"/>
                                </a:moveTo>
                                <a:cubicBezTo>
                                  <a:pt x="0" y="11976"/>
                                  <a:pt x="10348" y="0"/>
                                  <a:pt x="26627" y="0"/>
                                </a:cubicBezTo>
                                <a:cubicBezTo>
                                  <a:pt x="42907" y="0"/>
                                  <a:pt x="53166" y="11976"/>
                                  <a:pt x="53166" y="28077"/>
                                </a:cubicBezTo>
                                <a:cubicBezTo>
                                  <a:pt x="53166" y="44178"/>
                                  <a:pt x="42907" y="56087"/>
                                  <a:pt x="26627" y="56087"/>
                                </a:cubicBezTo>
                                <a:cubicBezTo>
                                  <a:pt x="10348" y="56087"/>
                                  <a:pt x="0" y="44201"/>
                                  <a:pt x="0" y="28077"/>
                                </a:cubicBezTo>
                                <a:close/>
                                <a:moveTo>
                                  <a:pt x="41725" y="28077"/>
                                </a:moveTo>
                                <a:cubicBezTo>
                                  <a:pt x="41725" y="17306"/>
                                  <a:pt x="36797" y="8965"/>
                                  <a:pt x="26672" y="8965"/>
                                </a:cubicBezTo>
                                <a:cubicBezTo>
                                  <a:pt x="16547" y="8965"/>
                                  <a:pt x="11396" y="17328"/>
                                  <a:pt x="11396" y="28077"/>
                                </a:cubicBezTo>
                                <a:cubicBezTo>
                                  <a:pt x="11396" y="38826"/>
                                  <a:pt x="16570" y="47122"/>
                                  <a:pt x="26672" y="47122"/>
                                </a:cubicBezTo>
                                <a:cubicBezTo>
                                  <a:pt x="36774" y="47122"/>
                                  <a:pt x="41725" y="38759"/>
                                  <a:pt x="41725" y="28077"/>
                                </a:cubicBezTo>
                                <a:close/>
                              </a:path>
                            </a:pathLst>
                          </a:custGeom>
                          <a:solidFill>
                            <a:srgbClr val="FFFFFF"/>
                          </a:solidFill>
                          <a:ln w="2230" cap="flat">
                            <a:noFill/>
                            <a:prstDash val="solid"/>
                            <a:miter/>
                          </a:ln>
                        </wps:spPr>
                        <wps:bodyPr/>
                      </wps:wsp>
                      <wps:wsp>
                        <wps:cNvPr id="936287094" name="Free-form: Shape 936287094">
                          <a:extLst>
                            <a:ext uri="{FF2B5EF4-FFF2-40B4-BE49-F238E27FC236}">
                              <a16:creationId xmlns:a16="http://schemas.microsoft.com/office/drawing/2014/main" id="{183A8F54-FF37-0BA9-ECAA-C5D3792B3A63}"/>
                            </a:ext>
                          </a:extLst>
                        </wps:cNvPr>
                        <wps:cNvSpPr/>
                        <wps:spPr>
                          <a:xfrm>
                            <a:off x="233896" y="41078"/>
                            <a:ext cx="38536" cy="53834"/>
                          </a:xfrm>
                          <a:custGeom>
                            <a:avLst/>
                            <a:gdLst>
                              <a:gd name="csX0" fmla="*/ 0 w 38536"/>
                              <a:gd name="csY0" fmla="*/ 0 h 53834"/>
                              <a:gd name="csX1" fmla="*/ 38536 w 38536"/>
                              <a:gd name="csY1" fmla="*/ 0 h 53834"/>
                              <a:gd name="csX2" fmla="*/ 38536 w 38536"/>
                              <a:gd name="csY2" fmla="*/ 9255 h 53834"/>
                              <a:gd name="csX3" fmla="*/ 10905 w 38536"/>
                              <a:gd name="csY3" fmla="*/ 9255 h 53834"/>
                              <a:gd name="csX4" fmla="*/ 10905 w 38536"/>
                              <a:gd name="csY4" fmla="*/ 22212 h 53834"/>
                              <a:gd name="csX5" fmla="*/ 35191 w 38536"/>
                              <a:gd name="csY5" fmla="*/ 22212 h 53834"/>
                              <a:gd name="csX6" fmla="*/ 35191 w 38536"/>
                              <a:gd name="csY6" fmla="*/ 31556 h 53834"/>
                              <a:gd name="csX7" fmla="*/ 10905 w 38536"/>
                              <a:gd name="csY7" fmla="*/ 31556 h 53834"/>
                              <a:gd name="csX8" fmla="*/ 10905 w 38536"/>
                              <a:gd name="csY8" fmla="*/ 53835 h 53834"/>
                              <a:gd name="csX9" fmla="*/ 0 w 38536"/>
                              <a:gd name="csY9" fmla="*/ 53835 h 53834"/>
                              <a:gd name="csX10" fmla="*/ 0 w 38536"/>
                              <a:gd name="csY10" fmla="*/ 22 h 5383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8536" h="53834">
                                <a:moveTo>
                                  <a:pt x="0" y="0"/>
                                </a:moveTo>
                                <a:lnTo>
                                  <a:pt x="38536" y="0"/>
                                </a:lnTo>
                                <a:lnTo>
                                  <a:pt x="38536" y="9255"/>
                                </a:lnTo>
                                <a:lnTo>
                                  <a:pt x="10905" y="9255"/>
                                </a:lnTo>
                                <a:lnTo>
                                  <a:pt x="10905" y="22212"/>
                                </a:lnTo>
                                <a:lnTo>
                                  <a:pt x="35191" y="22212"/>
                                </a:lnTo>
                                <a:lnTo>
                                  <a:pt x="35191" y="31556"/>
                                </a:lnTo>
                                <a:lnTo>
                                  <a:pt x="10905" y="31556"/>
                                </a:lnTo>
                                <a:lnTo>
                                  <a:pt x="10905" y="53835"/>
                                </a:lnTo>
                                <a:lnTo>
                                  <a:pt x="0" y="53835"/>
                                </a:lnTo>
                                <a:lnTo>
                                  <a:pt x="0" y="22"/>
                                </a:lnTo>
                                <a:close/>
                              </a:path>
                            </a:pathLst>
                          </a:custGeom>
                          <a:solidFill>
                            <a:srgbClr val="FFFFFF"/>
                          </a:solidFill>
                          <a:ln w="2230" cap="flat">
                            <a:noFill/>
                            <a:prstDash val="solid"/>
                            <a:miter/>
                          </a:ln>
                        </wps:spPr>
                        <wps:bodyPr/>
                      </wps:wsp>
                      <wps:wsp>
                        <wps:cNvPr id="1959935172" name="Free-form: Shape 1959935172">
                          <a:extLst>
                            <a:ext uri="{FF2B5EF4-FFF2-40B4-BE49-F238E27FC236}">
                              <a16:creationId xmlns:a16="http://schemas.microsoft.com/office/drawing/2014/main" id="{9BE0665A-5606-C9E6-FA8C-F0D27506EDFB}"/>
                            </a:ext>
                          </a:extLst>
                        </wps:cNvPr>
                        <wps:cNvSpPr/>
                        <wps:spPr>
                          <a:xfrm>
                            <a:off x="276090" y="40008"/>
                            <a:ext cx="49775" cy="56020"/>
                          </a:xfrm>
                          <a:custGeom>
                            <a:avLst/>
                            <a:gdLst>
                              <a:gd name="csX0" fmla="*/ 41168 w 49775"/>
                              <a:gd name="csY0" fmla="*/ 47657 h 56020"/>
                              <a:gd name="csX1" fmla="*/ 41012 w 49775"/>
                              <a:gd name="csY1" fmla="*/ 47657 h 56020"/>
                              <a:gd name="csX2" fmla="*/ 25892 w 49775"/>
                              <a:gd name="csY2" fmla="*/ 56020 h 56020"/>
                              <a:gd name="csX3" fmla="*/ 7003 w 49775"/>
                              <a:gd name="csY3" fmla="*/ 48193 h 56020"/>
                              <a:gd name="csX4" fmla="*/ 0 w 49775"/>
                              <a:gd name="csY4" fmla="*/ 28166 h 56020"/>
                              <a:gd name="csX5" fmla="*/ 8809 w 49775"/>
                              <a:gd name="csY5" fmla="*/ 6177 h 56020"/>
                              <a:gd name="csX6" fmla="*/ 26115 w 49775"/>
                              <a:gd name="csY6" fmla="*/ 0 h 56020"/>
                              <a:gd name="csX7" fmla="*/ 49152 w 49775"/>
                              <a:gd name="csY7" fmla="*/ 17997 h 56020"/>
                              <a:gd name="csX8" fmla="*/ 38469 w 49775"/>
                              <a:gd name="csY8" fmla="*/ 17997 h 56020"/>
                              <a:gd name="csX9" fmla="*/ 26360 w 49775"/>
                              <a:gd name="csY9" fmla="*/ 9032 h 56020"/>
                              <a:gd name="csX10" fmla="*/ 11151 w 49775"/>
                              <a:gd name="csY10" fmla="*/ 28144 h 56020"/>
                              <a:gd name="csX11" fmla="*/ 26204 w 49775"/>
                              <a:gd name="csY11" fmla="*/ 47189 h 56020"/>
                              <a:gd name="csX12" fmla="*/ 40053 w 49775"/>
                              <a:gd name="csY12" fmla="*/ 34990 h 56020"/>
                              <a:gd name="csX13" fmla="*/ 40053 w 49775"/>
                              <a:gd name="csY13" fmla="*/ 34700 h 56020"/>
                              <a:gd name="csX14" fmla="*/ 27118 w 49775"/>
                              <a:gd name="csY14" fmla="*/ 34700 h 56020"/>
                              <a:gd name="csX15" fmla="*/ 27118 w 49775"/>
                              <a:gd name="csY15" fmla="*/ 26271 h 56020"/>
                              <a:gd name="csX16" fmla="*/ 49776 w 49775"/>
                              <a:gd name="csY16" fmla="*/ 26271 h 56020"/>
                              <a:gd name="csX17" fmla="*/ 49776 w 49775"/>
                              <a:gd name="csY17" fmla="*/ 54883 h 56020"/>
                              <a:gd name="csX18" fmla="*/ 41569 w 49775"/>
                              <a:gd name="csY18" fmla="*/ 54883 h 56020"/>
                              <a:gd name="csX19" fmla="*/ 41190 w 49775"/>
                              <a:gd name="csY19" fmla="*/ 47657 h 560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9775" h="56020">
                                <a:moveTo>
                                  <a:pt x="41168" y="47657"/>
                                </a:moveTo>
                                <a:lnTo>
                                  <a:pt x="41012" y="47657"/>
                                </a:lnTo>
                                <a:cubicBezTo>
                                  <a:pt x="37332" y="53835"/>
                                  <a:pt x="32270" y="56020"/>
                                  <a:pt x="25892" y="56020"/>
                                </a:cubicBezTo>
                                <a:cubicBezTo>
                                  <a:pt x="17752" y="56020"/>
                                  <a:pt x="11440" y="53077"/>
                                  <a:pt x="7003" y="48193"/>
                                </a:cubicBezTo>
                                <a:cubicBezTo>
                                  <a:pt x="2565" y="43219"/>
                                  <a:pt x="0" y="36306"/>
                                  <a:pt x="0" y="28166"/>
                                </a:cubicBezTo>
                                <a:cubicBezTo>
                                  <a:pt x="0" y="19201"/>
                                  <a:pt x="3167" y="11374"/>
                                  <a:pt x="8809" y="6177"/>
                                </a:cubicBezTo>
                                <a:cubicBezTo>
                                  <a:pt x="13180" y="2186"/>
                                  <a:pt x="18889" y="0"/>
                                  <a:pt x="26115" y="0"/>
                                </a:cubicBezTo>
                                <a:cubicBezTo>
                                  <a:pt x="39674" y="0"/>
                                  <a:pt x="47412" y="7449"/>
                                  <a:pt x="49152" y="17997"/>
                                </a:cubicBezTo>
                                <a:lnTo>
                                  <a:pt x="38469" y="17997"/>
                                </a:lnTo>
                                <a:cubicBezTo>
                                  <a:pt x="37265" y="12801"/>
                                  <a:pt x="33273" y="9032"/>
                                  <a:pt x="26360" y="9032"/>
                                </a:cubicBezTo>
                                <a:cubicBezTo>
                                  <a:pt x="16191" y="9032"/>
                                  <a:pt x="11151" y="17462"/>
                                  <a:pt x="11151" y="28144"/>
                                </a:cubicBezTo>
                                <a:cubicBezTo>
                                  <a:pt x="11151" y="38826"/>
                                  <a:pt x="16949" y="47189"/>
                                  <a:pt x="26204" y="47189"/>
                                </a:cubicBezTo>
                                <a:cubicBezTo>
                                  <a:pt x="34567" y="47189"/>
                                  <a:pt x="40053" y="40945"/>
                                  <a:pt x="40053" y="34990"/>
                                </a:cubicBezTo>
                                <a:lnTo>
                                  <a:pt x="40053" y="34700"/>
                                </a:lnTo>
                                <a:lnTo>
                                  <a:pt x="27118" y="34700"/>
                                </a:lnTo>
                                <a:lnTo>
                                  <a:pt x="27118" y="26271"/>
                                </a:lnTo>
                                <a:lnTo>
                                  <a:pt x="49776" y="26271"/>
                                </a:lnTo>
                                <a:lnTo>
                                  <a:pt x="49776" y="54883"/>
                                </a:lnTo>
                                <a:lnTo>
                                  <a:pt x="41569" y="54883"/>
                                </a:lnTo>
                                <a:lnTo>
                                  <a:pt x="41190" y="47657"/>
                                </a:lnTo>
                                <a:close/>
                              </a:path>
                            </a:pathLst>
                          </a:custGeom>
                          <a:solidFill>
                            <a:srgbClr val="FFFFFF"/>
                          </a:solidFill>
                          <a:ln w="2230" cap="flat">
                            <a:noFill/>
                            <a:prstDash val="solid"/>
                            <a:miter/>
                          </a:ln>
                        </wps:spPr>
                        <wps:bodyPr/>
                      </wps:wsp>
                    </wpg:grpSp>
                    <wpg:grpSp>
                      <wpg:cNvPr id="318912863" name="Graphic 9">
                        <a:extLst>
                          <a:ext uri="{FF2B5EF4-FFF2-40B4-BE49-F238E27FC236}">
                            <a16:creationId xmlns:a16="http://schemas.microsoft.com/office/drawing/2014/main" id="{AAE0B5B8-340A-1276-F504-4B3BD9594450}"/>
                          </a:ext>
                        </a:extLst>
                      </wpg:cNvPr>
                      <wpg:cNvGrpSpPr/>
                      <wpg:grpSpPr>
                        <a:xfrm>
                          <a:off x="0" y="0"/>
                          <a:ext cx="133902" cy="187083"/>
                          <a:chOff x="0" y="0"/>
                          <a:chExt cx="133902" cy="187083"/>
                        </a:xfrm>
                      </wpg:grpSpPr>
                      <wps:wsp>
                        <wps:cNvPr id="908346369" name="Free-form: Shape 908346369">
                          <a:extLst>
                            <a:ext uri="{FF2B5EF4-FFF2-40B4-BE49-F238E27FC236}">
                              <a16:creationId xmlns:a16="http://schemas.microsoft.com/office/drawing/2014/main" id="{CB9397B4-993D-7B27-6160-0CFAB4223BEB}"/>
                            </a:ext>
                          </a:extLst>
                        </wps:cNvPr>
                        <wps:cNvSpPr/>
                        <wps:spPr>
                          <a:xfrm>
                            <a:off x="0" y="0"/>
                            <a:ext cx="133902" cy="187083"/>
                          </a:xfrm>
                          <a:custGeom>
                            <a:avLst/>
                            <a:gdLst>
                              <a:gd name="csX0" fmla="*/ 48 w 133902"/>
                              <a:gd name="csY0" fmla="*/ 113936 h 187083"/>
                              <a:gd name="csX1" fmla="*/ 66951 w 133902"/>
                              <a:gd name="csY1" fmla="*/ 187084 h 187083"/>
                              <a:gd name="csX2" fmla="*/ 133855 w 133902"/>
                              <a:gd name="csY2" fmla="*/ 113936 h 187083"/>
                              <a:gd name="csX3" fmla="*/ 133810 w 133902"/>
                              <a:gd name="csY3" fmla="*/ 82402 h 187083"/>
                              <a:gd name="csX4" fmla="*/ 133810 w 133902"/>
                              <a:gd name="csY4" fmla="*/ 50869 h 187083"/>
                              <a:gd name="csX5" fmla="*/ 124020 w 133902"/>
                              <a:gd name="csY5" fmla="*/ 50869 h 187083"/>
                              <a:gd name="csX6" fmla="*/ 124020 w 133902"/>
                              <a:gd name="csY6" fmla="*/ 36418 h 187083"/>
                              <a:gd name="csX7" fmla="*/ 107383 w 133902"/>
                              <a:gd name="csY7" fmla="*/ 37042 h 187083"/>
                              <a:gd name="csX8" fmla="*/ 91304 w 133902"/>
                              <a:gd name="csY8" fmla="*/ 39874 h 187083"/>
                              <a:gd name="csX9" fmla="*/ 95073 w 133902"/>
                              <a:gd name="csY9" fmla="*/ 30642 h 187083"/>
                              <a:gd name="csX10" fmla="*/ 95430 w 133902"/>
                              <a:gd name="csY10" fmla="*/ 19915 h 187083"/>
                              <a:gd name="csX11" fmla="*/ 87803 w 133902"/>
                              <a:gd name="csY11" fmla="*/ 19848 h 187083"/>
                              <a:gd name="csX12" fmla="*/ 80198 w 133902"/>
                              <a:gd name="csY12" fmla="*/ 21409 h 187083"/>
                              <a:gd name="csX13" fmla="*/ 79373 w 133902"/>
                              <a:gd name="csY13" fmla="*/ 21744 h 187083"/>
                              <a:gd name="csX14" fmla="*/ 78570 w 133902"/>
                              <a:gd name="csY14" fmla="*/ 22123 h 187083"/>
                              <a:gd name="csX15" fmla="*/ 77411 w 133902"/>
                              <a:gd name="csY15" fmla="*/ 13827 h 187083"/>
                              <a:gd name="csX16" fmla="*/ 73441 w 133902"/>
                              <a:gd name="csY16" fmla="*/ 6289 h 187083"/>
                              <a:gd name="csX17" fmla="*/ 70341 w 133902"/>
                              <a:gd name="csY17" fmla="*/ 2944 h 187083"/>
                              <a:gd name="csX18" fmla="*/ 66929 w 133902"/>
                              <a:gd name="csY18" fmla="*/ 0 h 187083"/>
                              <a:gd name="csX19" fmla="*/ 66929 w 133902"/>
                              <a:gd name="csY19" fmla="*/ 0 h 187083"/>
                              <a:gd name="csX20" fmla="*/ 63517 w 133902"/>
                              <a:gd name="csY20" fmla="*/ 2944 h 187083"/>
                              <a:gd name="csX21" fmla="*/ 60417 w 133902"/>
                              <a:gd name="csY21" fmla="*/ 6289 h 187083"/>
                              <a:gd name="csX22" fmla="*/ 56448 w 133902"/>
                              <a:gd name="csY22" fmla="*/ 13827 h 187083"/>
                              <a:gd name="csX23" fmla="*/ 55288 w 133902"/>
                              <a:gd name="csY23" fmla="*/ 22123 h 187083"/>
                              <a:gd name="csX24" fmla="*/ 54485 w 133902"/>
                              <a:gd name="csY24" fmla="*/ 21744 h 187083"/>
                              <a:gd name="csX25" fmla="*/ 53660 w 133902"/>
                              <a:gd name="csY25" fmla="*/ 21409 h 187083"/>
                              <a:gd name="csX26" fmla="*/ 46055 w 133902"/>
                              <a:gd name="csY26" fmla="*/ 19848 h 187083"/>
                              <a:gd name="csX27" fmla="*/ 38428 w 133902"/>
                              <a:gd name="csY27" fmla="*/ 19915 h 187083"/>
                              <a:gd name="csX28" fmla="*/ 38785 w 133902"/>
                              <a:gd name="csY28" fmla="*/ 30642 h 187083"/>
                              <a:gd name="csX29" fmla="*/ 42554 w 133902"/>
                              <a:gd name="csY29" fmla="*/ 39874 h 187083"/>
                              <a:gd name="csX30" fmla="*/ 26475 w 133902"/>
                              <a:gd name="csY30" fmla="*/ 37042 h 187083"/>
                              <a:gd name="csX31" fmla="*/ 9838 w 133902"/>
                              <a:gd name="csY31" fmla="*/ 36418 h 187083"/>
                              <a:gd name="csX32" fmla="*/ 9838 w 133902"/>
                              <a:gd name="csY32" fmla="*/ 50869 h 187083"/>
                              <a:gd name="csX33" fmla="*/ 93 w 133902"/>
                              <a:gd name="csY33" fmla="*/ 50869 h 187083"/>
                              <a:gd name="csX34" fmla="*/ 93 w 133902"/>
                              <a:gd name="csY34" fmla="*/ 82402 h 187083"/>
                              <a:gd name="csX35" fmla="*/ 48 w 133902"/>
                              <a:gd name="csY35" fmla="*/ 113936 h 18708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Lst>
                            <a:rect l="l" t="t" r="r" b="b"/>
                            <a:pathLst>
                              <a:path w="133902" h="187083">
                                <a:moveTo>
                                  <a:pt x="48" y="113936"/>
                                </a:moveTo>
                                <a:cubicBezTo>
                                  <a:pt x="-1446" y="162776"/>
                                  <a:pt x="32050" y="187084"/>
                                  <a:pt x="66951" y="187084"/>
                                </a:cubicBezTo>
                                <a:cubicBezTo>
                                  <a:pt x="101853" y="187084"/>
                                  <a:pt x="135349" y="162776"/>
                                  <a:pt x="133855" y="113936"/>
                                </a:cubicBezTo>
                                <a:cubicBezTo>
                                  <a:pt x="133609" y="106064"/>
                                  <a:pt x="133810" y="82402"/>
                                  <a:pt x="133810" y="82402"/>
                                </a:cubicBezTo>
                                <a:lnTo>
                                  <a:pt x="133810" y="50869"/>
                                </a:lnTo>
                                <a:lnTo>
                                  <a:pt x="124020" y="50869"/>
                                </a:lnTo>
                                <a:lnTo>
                                  <a:pt x="124020" y="36418"/>
                                </a:lnTo>
                                <a:cubicBezTo>
                                  <a:pt x="118467" y="36306"/>
                                  <a:pt x="112869" y="36485"/>
                                  <a:pt x="107383" y="37042"/>
                                </a:cubicBezTo>
                                <a:cubicBezTo>
                                  <a:pt x="101897" y="37600"/>
                                  <a:pt x="96500" y="38514"/>
                                  <a:pt x="91304" y="39874"/>
                                </a:cubicBezTo>
                                <a:cubicBezTo>
                                  <a:pt x="93334" y="37332"/>
                                  <a:pt x="94493" y="34121"/>
                                  <a:pt x="95073" y="30642"/>
                                </a:cubicBezTo>
                                <a:cubicBezTo>
                                  <a:pt x="95675" y="27163"/>
                                  <a:pt x="95698" y="23461"/>
                                  <a:pt x="95430" y="19915"/>
                                </a:cubicBezTo>
                                <a:cubicBezTo>
                                  <a:pt x="92932" y="19848"/>
                                  <a:pt x="90368" y="19714"/>
                                  <a:pt x="87803" y="19848"/>
                                </a:cubicBezTo>
                                <a:cubicBezTo>
                                  <a:pt x="85238" y="19982"/>
                                  <a:pt x="82674" y="20405"/>
                                  <a:pt x="80198" y="21409"/>
                                </a:cubicBezTo>
                                <a:cubicBezTo>
                                  <a:pt x="79931" y="21521"/>
                                  <a:pt x="79641" y="21632"/>
                                  <a:pt x="79373" y="21744"/>
                                </a:cubicBezTo>
                                <a:cubicBezTo>
                                  <a:pt x="79106" y="21855"/>
                                  <a:pt x="78838" y="21989"/>
                                  <a:pt x="78570" y="22123"/>
                                </a:cubicBezTo>
                                <a:cubicBezTo>
                                  <a:pt x="78704" y="19246"/>
                                  <a:pt x="78303" y="16480"/>
                                  <a:pt x="77411" y="13827"/>
                                </a:cubicBezTo>
                                <a:cubicBezTo>
                                  <a:pt x="76541" y="11195"/>
                                  <a:pt x="75181" y="8675"/>
                                  <a:pt x="73441" y="6289"/>
                                </a:cubicBezTo>
                                <a:cubicBezTo>
                                  <a:pt x="72103" y="4639"/>
                                  <a:pt x="71501" y="3992"/>
                                  <a:pt x="70341" y="2944"/>
                                </a:cubicBezTo>
                                <a:cubicBezTo>
                                  <a:pt x="69182" y="1896"/>
                                  <a:pt x="68133" y="1026"/>
                                  <a:pt x="66929" y="0"/>
                                </a:cubicBezTo>
                                <a:lnTo>
                                  <a:pt x="66929" y="0"/>
                                </a:lnTo>
                                <a:cubicBezTo>
                                  <a:pt x="65725" y="1004"/>
                                  <a:pt x="64654" y="1873"/>
                                  <a:pt x="63517" y="2944"/>
                                </a:cubicBezTo>
                                <a:cubicBezTo>
                                  <a:pt x="62380" y="4014"/>
                                  <a:pt x="61778" y="4639"/>
                                  <a:pt x="60417" y="6289"/>
                                </a:cubicBezTo>
                                <a:cubicBezTo>
                                  <a:pt x="58678" y="8675"/>
                                  <a:pt x="57317" y="11195"/>
                                  <a:pt x="56448" y="13827"/>
                                </a:cubicBezTo>
                                <a:cubicBezTo>
                                  <a:pt x="55578" y="16458"/>
                                  <a:pt x="55154" y="19224"/>
                                  <a:pt x="55288" y="22123"/>
                                </a:cubicBezTo>
                                <a:cubicBezTo>
                                  <a:pt x="55020" y="21989"/>
                                  <a:pt x="54753" y="21877"/>
                                  <a:pt x="54485" y="21744"/>
                                </a:cubicBezTo>
                                <a:cubicBezTo>
                                  <a:pt x="54218" y="21632"/>
                                  <a:pt x="53950" y="21521"/>
                                  <a:pt x="53660" y="21409"/>
                                </a:cubicBezTo>
                                <a:cubicBezTo>
                                  <a:pt x="51185" y="20405"/>
                                  <a:pt x="48620" y="20004"/>
                                  <a:pt x="46055" y="19848"/>
                                </a:cubicBezTo>
                                <a:cubicBezTo>
                                  <a:pt x="43491" y="19692"/>
                                  <a:pt x="40926" y="19848"/>
                                  <a:pt x="38428" y="19915"/>
                                </a:cubicBezTo>
                                <a:cubicBezTo>
                                  <a:pt x="38183" y="23438"/>
                                  <a:pt x="38205" y="27163"/>
                                  <a:pt x="38785" y="30642"/>
                                </a:cubicBezTo>
                                <a:cubicBezTo>
                                  <a:pt x="39387" y="34121"/>
                                  <a:pt x="40547" y="37332"/>
                                  <a:pt x="42554" y="39874"/>
                                </a:cubicBezTo>
                                <a:cubicBezTo>
                                  <a:pt x="37358" y="38514"/>
                                  <a:pt x="31961" y="37600"/>
                                  <a:pt x="26475" y="37042"/>
                                </a:cubicBezTo>
                                <a:cubicBezTo>
                                  <a:pt x="20989" y="36485"/>
                                  <a:pt x="15391" y="36306"/>
                                  <a:pt x="9838" y="36418"/>
                                </a:cubicBezTo>
                                <a:lnTo>
                                  <a:pt x="9838" y="50869"/>
                                </a:lnTo>
                                <a:lnTo>
                                  <a:pt x="93" y="50869"/>
                                </a:lnTo>
                                <a:lnTo>
                                  <a:pt x="93" y="82402"/>
                                </a:lnTo>
                                <a:cubicBezTo>
                                  <a:pt x="93" y="82402"/>
                                  <a:pt x="293" y="106064"/>
                                  <a:pt x="48" y="113936"/>
                                </a:cubicBezTo>
                                <a:close/>
                              </a:path>
                            </a:pathLst>
                          </a:custGeom>
                          <a:solidFill>
                            <a:srgbClr val="FFFFFF"/>
                          </a:solidFill>
                          <a:ln w="2230" cap="flat">
                            <a:noFill/>
                            <a:prstDash val="solid"/>
                            <a:miter/>
                          </a:ln>
                        </wps:spPr>
                        <wps:bodyPr/>
                      </wps:wsp>
                      <wpg:grpSp>
                        <wpg:cNvPr id="147060375" name="Graphic 9">
                          <a:extLst>
                            <a:ext uri="{FF2B5EF4-FFF2-40B4-BE49-F238E27FC236}">
                              <a16:creationId xmlns:a16="http://schemas.microsoft.com/office/drawing/2014/main" id="{A6CF8535-EA6D-08D9-79DC-698A65CC652F}"/>
                            </a:ext>
                          </a:extLst>
                        </wpg:cNvPr>
                        <wpg:cNvGrpSpPr/>
                        <wpg:grpSpPr>
                          <a:xfrm>
                            <a:off x="4641" y="6333"/>
                            <a:ext cx="124618" cy="177070"/>
                            <a:chOff x="4641" y="6333"/>
                            <a:chExt cx="124618" cy="177070"/>
                          </a:xfrm>
                        </wpg:grpSpPr>
                        <wps:wsp>
                          <wps:cNvPr id="1149539140" name="Free-form: Shape 1149539140">
                            <a:extLst>
                              <a:ext uri="{FF2B5EF4-FFF2-40B4-BE49-F238E27FC236}">
                                <a16:creationId xmlns:a16="http://schemas.microsoft.com/office/drawing/2014/main" id="{7DFC4C73-527B-3721-4140-3FD646B18791}"/>
                              </a:ext>
                            </a:extLst>
                          </wps:cNvPr>
                          <wps:cNvSpPr/>
                          <wps:spPr>
                            <a:xfrm>
                              <a:off x="69749" y="24400"/>
                              <a:ext cx="21197" cy="21137"/>
                            </a:xfrm>
                            <a:custGeom>
                              <a:avLst/>
                              <a:gdLst>
                                <a:gd name="csX0" fmla="*/ 14485 w 21197"/>
                                <a:gd name="csY0" fmla="*/ 4769 h 21137"/>
                                <a:gd name="csX1" fmla="*/ 14574 w 21197"/>
                                <a:gd name="csY1" fmla="*/ 4769 h 21137"/>
                                <a:gd name="csX2" fmla="*/ 14485 w 21197"/>
                                <a:gd name="csY2" fmla="*/ 4769 h 21137"/>
                                <a:gd name="csX3" fmla="*/ 15064 w 21197"/>
                                <a:gd name="csY3" fmla="*/ 420 h 21137"/>
                                <a:gd name="csX4" fmla="*/ 15064 w 21197"/>
                                <a:gd name="csY4" fmla="*/ 420 h 21137"/>
                                <a:gd name="csX5" fmla="*/ 9534 w 21197"/>
                                <a:gd name="csY5" fmla="*/ 2583 h 21137"/>
                                <a:gd name="csX6" fmla="*/ 3066 w 21197"/>
                                <a:gd name="csY6" fmla="*/ 8739 h 21137"/>
                                <a:gd name="csX7" fmla="*/ 56 w 21197"/>
                                <a:gd name="csY7" fmla="*/ 17726 h 21137"/>
                                <a:gd name="csX8" fmla="*/ 11 w 21197"/>
                                <a:gd name="csY8" fmla="*/ 21138 h 21137"/>
                                <a:gd name="csX9" fmla="*/ 2018 w 21197"/>
                                <a:gd name="csY9" fmla="*/ 21138 h 21137"/>
                                <a:gd name="csX10" fmla="*/ 7014 w 21197"/>
                                <a:gd name="csY10" fmla="*/ 20469 h 21137"/>
                                <a:gd name="csX11" fmla="*/ 18610 w 21197"/>
                                <a:gd name="csY11" fmla="*/ 11549 h 21137"/>
                                <a:gd name="csX12" fmla="*/ 21153 w 21197"/>
                                <a:gd name="csY12" fmla="*/ 2650 h 21137"/>
                                <a:gd name="csX13" fmla="*/ 21197 w 21197"/>
                                <a:gd name="csY13" fmla="*/ 19 h 21137"/>
                                <a:gd name="csX14" fmla="*/ 15064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14485" y="4769"/>
                                  </a:moveTo>
                                  <a:lnTo>
                                    <a:pt x="14574" y="4769"/>
                                  </a:lnTo>
                                  <a:cubicBezTo>
                                    <a:pt x="14574" y="4769"/>
                                    <a:pt x="14507" y="4769"/>
                                    <a:pt x="14485" y="4769"/>
                                  </a:cubicBezTo>
                                  <a:close/>
                                  <a:moveTo>
                                    <a:pt x="15064" y="420"/>
                                  </a:moveTo>
                                  <a:lnTo>
                                    <a:pt x="15064" y="420"/>
                                  </a:lnTo>
                                  <a:cubicBezTo>
                                    <a:pt x="13124" y="866"/>
                                    <a:pt x="11251" y="1580"/>
                                    <a:pt x="9534" y="2583"/>
                                  </a:cubicBezTo>
                                  <a:cubicBezTo>
                                    <a:pt x="6924" y="4100"/>
                                    <a:pt x="4694" y="6219"/>
                                    <a:pt x="3066" y="8739"/>
                                  </a:cubicBezTo>
                                  <a:cubicBezTo>
                                    <a:pt x="1327" y="11415"/>
                                    <a:pt x="301" y="14537"/>
                                    <a:pt x="56" y="17726"/>
                                  </a:cubicBezTo>
                                  <a:cubicBezTo>
                                    <a:pt x="-33" y="18863"/>
                                    <a:pt x="11" y="20001"/>
                                    <a:pt x="11" y="21138"/>
                                  </a:cubicBezTo>
                                  <a:lnTo>
                                    <a:pt x="2018" y="21138"/>
                                  </a:lnTo>
                                  <a:cubicBezTo>
                                    <a:pt x="3713" y="21138"/>
                                    <a:pt x="5408" y="20915"/>
                                    <a:pt x="7014" y="20469"/>
                                  </a:cubicBezTo>
                                  <a:cubicBezTo>
                                    <a:pt x="11853" y="19175"/>
                                    <a:pt x="16068" y="15920"/>
                                    <a:pt x="18610" y="11549"/>
                                  </a:cubicBezTo>
                                  <a:cubicBezTo>
                                    <a:pt x="20171" y="8850"/>
                                    <a:pt x="21063" y="5773"/>
                                    <a:pt x="21153" y="2650"/>
                                  </a:cubicBezTo>
                                  <a:cubicBezTo>
                                    <a:pt x="21175" y="1781"/>
                                    <a:pt x="21175" y="889"/>
                                    <a:pt x="21197" y="19"/>
                                  </a:cubicBezTo>
                                  <a:cubicBezTo>
                                    <a:pt x="19123" y="-26"/>
                                    <a:pt x="17094" y="-26"/>
                                    <a:pt x="15064" y="420"/>
                                  </a:cubicBezTo>
                                  <a:close/>
                                </a:path>
                              </a:pathLst>
                            </a:custGeom>
                            <a:solidFill>
                              <a:srgbClr val="5E8991"/>
                            </a:solidFill>
                            <a:ln w="2230" cap="flat">
                              <a:noFill/>
                              <a:prstDash val="solid"/>
                              <a:miter/>
                            </a:ln>
                          </wps:spPr>
                          <wps:bodyPr/>
                        </wps:wsp>
                        <wps:wsp>
                          <wps:cNvPr id="199630033" name="Free-form: Shape 199630033">
                            <a:extLst>
                              <a:ext uri="{FF2B5EF4-FFF2-40B4-BE49-F238E27FC236}">
                                <a16:creationId xmlns:a16="http://schemas.microsoft.com/office/drawing/2014/main" id="{C4DCC3AF-1622-366C-1B07-92153FF7A8A7}"/>
                              </a:ext>
                            </a:extLst>
                          </wps:cNvPr>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1498041918" name="Free-form: Shape 1498041918">
                            <a:extLst>
                              <a:ext uri="{FF2B5EF4-FFF2-40B4-BE49-F238E27FC236}">
                                <a16:creationId xmlns:a16="http://schemas.microsoft.com/office/drawing/2014/main" id="{B69B9DFF-CC29-7098-E643-9B1E241223CE}"/>
                              </a:ext>
                            </a:extLst>
                          </wps:cNvPr>
                          <wps:cNvSpPr/>
                          <wps:spPr>
                            <a:xfrm>
                              <a:off x="42954" y="24400"/>
                              <a:ext cx="21197" cy="21137"/>
                            </a:xfrm>
                            <a:custGeom>
                              <a:avLst/>
                              <a:gdLst>
                                <a:gd name="csX0" fmla="*/ 6713 w 21197"/>
                                <a:gd name="csY0" fmla="*/ 4769 h 21137"/>
                                <a:gd name="csX1" fmla="*/ 6623 w 21197"/>
                                <a:gd name="csY1" fmla="*/ 4769 h 21137"/>
                                <a:gd name="csX2" fmla="*/ 6713 w 21197"/>
                                <a:gd name="csY2" fmla="*/ 4769 h 21137"/>
                                <a:gd name="csX3" fmla="*/ 6133 w 21197"/>
                                <a:gd name="csY3" fmla="*/ 420 h 21137"/>
                                <a:gd name="csX4" fmla="*/ 6133 w 21197"/>
                                <a:gd name="csY4" fmla="*/ 420 h 21137"/>
                                <a:gd name="csX5" fmla="*/ 11663 w 21197"/>
                                <a:gd name="csY5" fmla="*/ 2583 h 21137"/>
                                <a:gd name="csX6" fmla="*/ 18131 w 21197"/>
                                <a:gd name="csY6" fmla="*/ 8739 h 21137"/>
                                <a:gd name="csX7" fmla="*/ 21141 w 21197"/>
                                <a:gd name="csY7" fmla="*/ 17726 h 21137"/>
                                <a:gd name="csX8" fmla="*/ 21186 w 21197"/>
                                <a:gd name="csY8" fmla="*/ 21138 h 21137"/>
                                <a:gd name="csX9" fmla="*/ 19179 w 21197"/>
                                <a:gd name="csY9" fmla="*/ 21138 h 21137"/>
                                <a:gd name="csX10" fmla="*/ 14183 w 21197"/>
                                <a:gd name="csY10" fmla="*/ 20469 h 21137"/>
                                <a:gd name="csX11" fmla="*/ 2587 w 21197"/>
                                <a:gd name="csY11" fmla="*/ 11549 h 21137"/>
                                <a:gd name="csX12" fmla="*/ 45 w 21197"/>
                                <a:gd name="csY12" fmla="*/ 2650 h 21137"/>
                                <a:gd name="csX13" fmla="*/ 0 w 21197"/>
                                <a:gd name="csY13" fmla="*/ 19 h 21137"/>
                                <a:gd name="csX14" fmla="*/ 6133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6713" y="4769"/>
                                  </a:moveTo>
                                  <a:lnTo>
                                    <a:pt x="6623" y="4769"/>
                                  </a:lnTo>
                                  <a:cubicBezTo>
                                    <a:pt x="6623" y="4769"/>
                                    <a:pt x="6690" y="4769"/>
                                    <a:pt x="6713" y="4769"/>
                                  </a:cubicBezTo>
                                  <a:close/>
                                  <a:moveTo>
                                    <a:pt x="6133" y="420"/>
                                  </a:moveTo>
                                  <a:lnTo>
                                    <a:pt x="6133" y="420"/>
                                  </a:lnTo>
                                  <a:cubicBezTo>
                                    <a:pt x="8073" y="866"/>
                                    <a:pt x="9946" y="1580"/>
                                    <a:pt x="11663" y="2583"/>
                                  </a:cubicBezTo>
                                  <a:cubicBezTo>
                                    <a:pt x="14273" y="4100"/>
                                    <a:pt x="16503" y="6219"/>
                                    <a:pt x="18131" y="8739"/>
                                  </a:cubicBezTo>
                                  <a:cubicBezTo>
                                    <a:pt x="19870" y="11415"/>
                                    <a:pt x="20896" y="14537"/>
                                    <a:pt x="21141" y="17726"/>
                                  </a:cubicBezTo>
                                  <a:cubicBezTo>
                                    <a:pt x="21231" y="18863"/>
                                    <a:pt x="21186" y="20001"/>
                                    <a:pt x="21186" y="21138"/>
                                  </a:cubicBezTo>
                                  <a:lnTo>
                                    <a:pt x="19179" y="21138"/>
                                  </a:lnTo>
                                  <a:cubicBezTo>
                                    <a:pt x="17484" y="21138"/>
                                    <a:pt x="15789" y="20915"/>
                                    <a:pt x="14183" y="20469"/>
                                  </a:cubicBezTo>
                                  <a:cubicBezTo>
                                    <a:pt x="9344" y="19175"/>
                                    <a:pt x="5129" y="15920"/>
                                    <a:pt x="2587" y="11549"/>
                                  </a:cubicBezTo>
                                  <a:cubicBezTo>
                                    <a:pt x="1026" y="8850"/>
                                    <a:pt x="134" y="5773"/>
                                    <a:pt x="45" y="2650"/>
                                  </a:cubicBezTo>
                                  <a:cubicBezTo>
                                    <a:pt x="22" y="1781"/>
                                    <a:pt x="22" y="889"/>
                                    <a:pt x="0" y="19"/>
                                  </a:cubicBezTo>
                                  <a:cubicBezTo>
                                    <a:pt x="2074" y="-26"/>
                                    <a:pt x="4103" y="-26"/>
                                    <a:pt x="6133" y="420"/>
                                  </a:cubicBezTo>
                                  <a:close/>
                                </a:path>
                              </a:pathLst>
                            </a:custGeom>
                            <a:solidFill>
                              <a:srgbClr val="5E8991"/>
                            </a:solidFill>
                            <a:ln w="2230" cap="flat">
                              <a:noFill/>
                              <a:prstDash val="solid"/>
                              <a:miter/>
                            </a:ln>
                          </wps:spPr>
                          <wps:bodyPr/>
                        </wps:wsp>
                        <wpg:grpSp>
                          <wpg:cNvPr id="138032671" name="Graphic 9">
                            <a:extLst>
                              <a:ext uri="{FF2B5EF4-FFF2-40B4-BE49-F238E27FC236}">
                                <a16:creationId xmlns:a16="http://schemas.microsoft.com/office/drawing/2014/main" id="{944DF00A-3B77-87B5-2BF8-89C3B721088C}"/>
                              </a:ext>
                            </a:extLst>
                          </wpg:cNvPr>
                          <wpg:cNvGrpSpPr/>
                          <wpg:grpSpPr>
                            <a:xfrm>
                              <a:off x="49578" y="6333"/>
                              <a:ext cx="24416" cy="29861"/>
                              <a:chOff x="49578" y="6333"/>
                              <a:chExt cx="24416" cy="29861"/>
                            </a:xfrm>
                            <a:solidFill>
                              <a:srgbClr val="5E8991"/>
                            </a:solidFill>
                          </wpg:grpSpPr>
                          <wps:wsp>
                            <wps:cNvPr id="441390886" name="Free-form: Shape 441390886">
                              <a:extLst>
                                <a:ext uri="{FF2B5EF4-FFF2-40B4-BE49-F238E27FC236}">
                                  <a16:creationId xmlns:a16="http://schemas.microsoft.com/office/drawing/2014/main" id="{2EFAE6E8-19AB-EF21-8A9F-A7B50A3FD68C}"/>
                                </a:ext>
                              </a:extLst>
                            </wps:cNvPr>
                            <wps:cNvSpPr/>
                            <wps:spPr>
                              <a:xfrm>
                                <a:off x="59906" y="6333"/>
                                <a:ext cx="14088" cy="29861"/>
                              </a:xfrm>
                              <a:custGeom>
                                <a:avLst/>
                                <a:gdLst>
                                  <a:gd name="csX0" fmla="*/ 13668 w 14088"/>
                                  <a:gd name="csY0" fmla="*/ 18911 h 29861"/>
                                  <a:gd name="csX1" fmla="*/ 9431 w 14088"/>
                                  <a:gd name="csY1" fmla="*/ 27408 h 29861"/>
                                  <a:gd name="csX2" fmla="*/ 7044 w 14088"/>
                                  <a:gd name="csY2" fmla="*/ 29861 h 29861"/>
                                  <a:gd name="csX3" fmla="*/ 4658 w 14088"/>
                                  <a:gd name="csY3" fmla="*/ 27408 h 29861"/>
                                  <a:gd name="csX4" fmla="*/ 421 w 14088"/>
                                  <a:gd name="csY4" fmla="*/ 18911 h 29861"/>
                                  <a:gd name="csX5" fmla="*/ 644 w 14088"/>
                                  <a:gd name="csY5" fmla="*/ 9969 h 29861"/>
                                  <a:gd name="csX6" fmla="*/ 3030 w 14088"/>
                                  <a:gd name="csY6" fmla="*/ 4549 h 29861"/>
                                  <a:gd name="csX7" fmla="*/ 3052 w 14088"/>
                                  <a:gd name="csY7" fmla="*/ 4549 h 29861"/>
                                  <a:gd name="csX8" fmla="*/ 7044 w 14088"/>
                                  <a:gd name="csY8" fmla="*/ 0 h 29861"/>
                                  <a:gd name="csX9" fmla="*/ 11036 w 14088"/>
                                  <a:gd name="csY9" fmla="*/ 4549 h 29861"/>
                                  <a:gd name="csX10" fmla="*/ 11059 w 14088"/>
                                  <a:gd name="csY10" fmla="*/ 4549 h 29861"/>
                                  <a:gd name="csX11" fmla="*/ 13445 w 14088"/>
                                  <a:gd name="csY11" fmla="*/ 9969 h 29861"/>
                                  <a:gd name="csX12" fmla="*/ 13668 w 14088"/>
                                  <a:gd name="csY12" fmla="*/ 18911 h 2986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4088" h="29861">
                                    <a:moveTo>
                                      <a:pt x="13668" y="18911"/>
                                    </a:moveTo>
                                    <a:cubicBezTo>
                                      <a:pt x="12999" y="22033"/>
                                      <a:pt x="11527" y="24977"/>
                                      <a:pt x="9431" y="27408"/>
                                    </a:cubicBezTo>
                                    <a:cubicBezTo>
                                      <a:pt x="8695" y="28278"/>
                                      <a:pt x="7847" y="29058"/>
                                      <a:pt x="7044" y="29861"/>
                                    </a:cubicBezTo>
                                    <a:cubicBezTo>
                                      <a:pt x="6242" y="29058"/>
                                      <a:pt x="5394" y="28278"/>
                                      <a:pt x="4658" y="27408"/>
                                    </a:cubicBezTo>
                                    <a:cubicBezTo>
                                      <a:pt x="2562" y="24977"/>
                                      <a:pt x="1090" y="22033"/>
                                      <a:pt x="421" y="18911"/>
                                    </a:cubicBezTo>
                                    <a:cubicBezTo>
                                      <a:pt x="-203" y="15968"/>
                                      <a:pt x="-137" y="12868"/>
                                      <a:pt x="644" y="9969"/>
                                    </a:cubicBezTo>
                                    <a:cubicBezTo>
                                      <a:pt x="1157" y="8051"/>
                                      <a:pt x="1960" y="6222"/>
                                      <a:pt x="3030" y="4549"/>
                                    </a:cubicBezTo>
                                    <a:lnTo>
                                      <a:pt x="3052" y="4549"/>
                                    </a:lnTo>
                                    <a:cubicBezTo>
                                      <a:pt x="4145" y="2810"/>
                                      <a:pt x="5550" y="1405"/>
                                      <a:pt x="7044" y="0"/>
                                    </a:cubicBezTo>
                                    <a:cubicBezTo>
                                      <a:pt x="8539" y="1405"/>
                                      <a:pt x="9944" y="2810"/>
                                      <a:pt x="11036" y="4549"/>
                                    </a:cubicBezTo>
                                    <a:lnTo>
                                      <a:pt x="11059" y="4549"/>
                                    </a:lnTo>
                                    <a:cubicBezTo>
                                      <a:pt x="12129" y="6222"/>
                                      <a:pt x="12932" y="8051"/>
                                      <a:pt x="13445" y="9969"/>
                                    </a:cubicBezTo>
                                    <a:cubicBezTo>
                                      <a:pt x="14225" y="12868"/>
                                      <a:pt x="14292" y="15968"/>
                                      <a:pt x="13668" y="18911"/>
                                    </a:cubicBezTo>
                                    <a:close/>
                                  </a:path>
                                </a:pathLst>
                              </a:custGeom>
                              <a:solidFill>
                                <a:srgbClr val="5E8991"/>
                              </a:solidFill>
                              <a:ln w="2230" cap="flat">
                                <a:noFill/>
                                <a:prstDash val="solid"/>
                                <a:miter/>
                              </a:ln>
                            </wps:spPr>
                            <wps:bodyPr/>
                          </wps:wsp>
                          <wps:wsp>
                            <wps:cNvPr id="523074331" name="Free-form: Shape 523074331">
                              <a:extLst>
                                <a:ext uri="{FF2B5EF4-FFF2-40B4-BE49-F238E27FC236}">
                                  <a16:creationId xmlns:a16="http://schemas.microsoft.com/office/drawing/2014/main" id="{5453E26D-94D1-F549-D67F-A581F78E55A5}"/>
                                </a:ext>
                              </a:extLst>
                            </wps:cNvPr>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g:grpSp>
                        <wps:wsp>
                          <wps:cNvPr id="1086401944" name="Free-form: Shape 1086401944">
                            <a:extLst>
                              <a:ext uri="{FF2B5EF4-FFF2-40B4-BE49-F238E27FC236}">
                                <a16:creationId xmlns:a16="http://schemas.microsoft.com/office/drawing/2014/main" id="{56909429-FD9E-DFFF-710F-D1EB79E36914}"/>
                              </a:ext>
                            </a:extLst>
                          </wps:cNvPr>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2033174074" name="Free-form: Shape 2033174074">
                            <a:extLst>
                              <a:ext uri="{FF2B5EF4-FFF2-40B4-BE49-F238E27FC236}">
                                <a16:creationId xmlns:a16="http://schemas.microsoft.com/office/drawing/2014/main" id="{27390715-4C20-3811-D54D-DE48F705E2E4}"/>
                              </a:ext>
                            </a:extLst>
                          </wps:cNvPr>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1683486003" name="Free-form: Shape 1683486003">
                            <a:extLst>
                              <a:ext uri="{FF2B5EF4-FFF2-40B4-BE49-F238E27FC236}">
                                <a16:creationId xmlns:a16="http://schemas.microsoft.com/office/drawing/2014/main" id="{B7D7A818-90BE-E73B-3C2E-4B2B526C11CB}"/>
                              </a:ext>
                            </a:extLst>
                          </wps:cNvPr>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33042841" name="Free-form: Shape 33042841">
                            <a:extLst>
                              <a:ext uri="{FF2B5EF4-FFF2-40B4-BE49-F238E27FC236}">
                                <a16:creationId xmlns:a16="http://schemas.microsoft.com/office/drawing/2014/main" id="{64685E07-60C1-83CF-9CE4-F8D6E78C03D2}"/>
                              </a:ext>
                            </a:extLst>
                          </wps:cNvPr>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192113873" name="Free-form: Shape 192113873">
                            <a:extLst>
                              <a:ext uri="{FF2B5EF4-FFF2-40B4-BE49-F238E27FC236}">
                                <a16:creationId xmlns:a16="http://schemas.microsoft.com/office/drawing/2014/main" id="{C7021C0C-B425-1CEA-9CAC-54F4B3BBFADA}"/>
                              </a:ext>
                            </a:extLst>
                          </wps:cNvPr>
                          <wps:cNvSpPr/>
                          <wps:spPr>
                            <a:xfrm>
                              <a:off x="4641" y="41011"/>
                              <a:ext cx="124618" cy="142392"/>
                            </a:xfrm>
                            <a:custGeom>
                              <a:avLst/>
                              <a:gdLst>
                                <a:gd name="csX0" fmla="*/ 122411 w 124618"/>
                                <a:gd name="csY0" fmla="*/ 77541 h 142392"/>
                                <a:gd name="csX1" fmla="*/ 122455 w 124618"/>
                                <a:gd name="csY1" fmla="*/ 77541 h 142392"/>
                                <a:gd name="csX2" fmla="*/ 118909 w 124618"/>
                                <a:gd name="csY2" fmla="*/ 77608 h 142392"/>
                                <a:gd name="csX3" fmla="*/ 91769 w 124618"/>
                                <a:gd name="csY3" fmla="*/ 85926 h 142392"/>
                                <a:gd name="csX4" fmla="*/ 82469 w 124618"/>
                                <a:gd name="csY4" fmla="*/ 92661 h 142392"/>
                                <a:gd name="csX5" fmla="*/ 65654 w 124618"/>
                                <a:gd name="csY5" fmla="*/ 116523 h 142392"/>
                                <a:gd name="csX6" fmla="*/ 66457 w 124618"/>
                                <a:gd name="csY6" fmla="*/ 113156 h 142392"/>
                                <a:gd name="csX7" fmla="*/ 93263 w 124618"/>
                                <a:gd name="csY7" fmla="*/ 78076 h 142392"/>
                                <a:gd name="csX8" fmla="*/ 122321 w 124618"/>
                                <a:gd name="csY8" fmla="*/ 70226 h 142392"/>
                                <a:gd name="csX9" fmla="*/ 124552 w 124618"/>
                                <a:gd name="csY9" fmla="*/ 70226 h 142392"/>
                                <a:gd name="csX10" fmla="*/ 124552 w 124618"/>
                                <a:gd name="csY10" fmla="*/ 14451 h 142392"/>
                                <a:gd name="csX11" fmla="*/ 114761 w 124618"/>
                                <a:gd name="csY11" fmla="*/ 14451 h 142392"/>
                                <a:gd name="csX12" fmla="*/ 114761 w 124618"/>
                                <a:gd name="csY12" fmla="*/ 0 h 142392"/>
                                <a:gd name="csX13" fmla="*/ 112487 w 124618"/>
                                <a:gd name="csY13" fmla="*/ 45 h 142392"/>
                                <a:gd name="csX14" fmla="*/ 62309 w 124618"/>
                                <a:gd name="csY14" fmla="*/ 13269 h 142392"/>
                                <a:gd name="csX15" fmla="*/ 12132 w 124618"/>
                                <a:gd name="csY15" fmla="*/ 45 h 142392"/>
                                <a:gd name="csX16" fmla="*/ 9857 w 124618"/>
                                <a:gd name="csY16" fmla="*/ 0 h 142392"/>
                                <a:gd name="csX17" fmla="*/ 9857 w 124618"/>
                                <a:gd name="csY17" fmla="*/ 14451 h 142392"/>
                                <a:gd name="csX18" fmla="*/ 67 w 124618"/>
                                <a:gd name="csY18" fmla="*/ 14451 h 142392"/>
                                <a:gd name="csX19" fmla="*/ 67 w 124618"/>
                                <a:gd name="csY19" fmla="*/ 70226 h 142392"/>
                                <a:gd name="csX20" fmla="*/ 2297 w 124618"/>
                                <a:gd name="csY20" fmla="*/ 70226 h 142392"/>
                                <a:gd name="csX21" fmla="*/ 31355 w 124618"/>
                                <a:gd name="csY21" fmla="*/ 78076 h 142392"/>
                                <a:gd name="csX22" fmla="*/ 58161 w 124618"/>
                                <a:gd name="csY22" fmla="*/ 113156 h 142392"/>
                                <a:gd name="csX23" fmla="*/ 58964 w 124618"/>
                                <a:gd name="csY23" fmla="*/ 116523 h 142392"/>
                                <a:gd name="csX24" fmla="*/ 42149 w 124618"/>
                                <a:gd name="csY24" fmla="*/ 92661 h 142392"/>
                                <a:gd name="csX25" fmla="*/ 32849 w 124618"/>
                                <a:gd name="csY25" fmla="*/ 85926 h 142392"/>
                                <a:gd name="csX26" fmla="*/ 5709 w 124618"/>
                                <a:gd name="csY26" fmla="*/ 77608 h 142392"/>
                                <a:gd name="csX27" fmla="*/ 2163 w 124618"/>
                                <a:gd name="csY27" fmla="*/ 77519 h 142392"/>
                                <a:gd name="csX28" fmla="*/ 2208 w 124618"/>
                                <a:gd name="csY28" fmla="*/ 77519 h 142392"/>
                                <a:gd name="csX29" fmla="*/ 0 w 124618"/>
                                <a:gd name="csY29" fmla="*/ 77541 h 142392"/>
                                <a:gd name="csX30" fmla="*/ 0 w 124618"/>
                                <a:gd name="csY30" fmla="*/ 79972 h 142392"/>
                                <a:gd name="csX31" fmla="*/ 8162 w 124618"/>
                                <a:gd name="csY31" fmla="*/ 111015 h 142392"/>
                                <a:gd name="csX32" fmla="*/ 57916 w 124618"/>
                                <a:gd name="csY32" fmla="*/ 142303 h 142392"/>
                                <a:gd name="csX33" fmla="*/ 59968 w 124618"/>
                                <a:gd name="csY33" fmla="*/ 142392 h 142392"/>
                                <a:gd name="csX34" fmla="*/ 64651 w 124618"/>
                                <a:gd name="csY34" fmla="*/ 142392 h 142392"/>
                                <a:gd name="csX35" fmla="*/ 66703 w 124618"/>
                                <a:gd name="csY35" fmla="*/ 142303 h 142392"/>
                                <a:gd name="csX36" fmla="*/ 116456 w 124618"/>
                                <a:gd name="csY36" fmla="*/ 111015 h 142392"/>
                                <a:gd name="csX37" fmla="*/ 124618 w 124618"/>
                                <a:gd name="csY37" fmla="*/ 79972 h 142392"/>
                                <a:gd name="csX38" fmla="*/ 124618 w 124618"/>
                                <a:gd name="csY38" fmla="*/ 77541 h 142392"/>
                                <a:gd name="csX39" fmla="*/ 122411 w 124618"/>
                                <a:gd name="csY39" fmla="*/ 77541 h 142392"/>
                                <a:gd name="csX40" fmla="*/ 33608 w 124618"/>
                                <a:gd name="csY40" fmla="*/ 74196 h 142392"/>
                                <a:gd name="csX41" fmla="*/ 4549 w 124618"/>
                                <a:gd name="csY41" fmla="*/ 65766 h 142392"/>
                                <a:gd name="csX42" fmla="*/ 4549 w 124618"/>
                                <a:gd name="csY42" fmla="*/ 18911 h 142392"/>
                                <a:gd name="csX43" fmla="*/ 9857 w 124618"/>
                                <a:gd name="csY43" fmla="*/ 18911 h 142392"/>
                                <a:gd name="csX44" fmla="*/ 9857 w 124618"/>
                                <a:gd name="csY44" fmla="*/ 62421 h 142392"/>
                                <a:gd name="csX45" fmla="*/ 12020 w 124618"/>
                                <a:gd name="csY45" fmla="*/ 62488 h 142392"/>
                                <a:gd name="csX46" fmla="*/ 12020 w 124618"/>
                                <a:gd name="csY46" fmla="*/ 62488 h 142392"/>
                                <a:gd name="csX47" fmla="*/ 25111 w 124618"/>
                                <a:gd name="csY47" fmla="*/ 64785 h 142392"/>
                                <a:gd name="csX48" fmla="*/ 58451 w 124618"/>
                                <a:gd name="csY48" fmla="*/ 99485 h 142392"/>
                                <a:gd name="csX49" fmla="*/ 59232 w 124618"/>
                                <a:gd name="csY49" fmla="*/ 102808 h 142392"/>
                                <a:gd name="csX50" fmla="*/ 33608 w 124618"/>
                                <a:gd name="csY50" fmla="*/ 74196 h 142392"/>
                                <a:gd name="csX51" fmla="*/ 60168 w 124618"/>
                                <a:gd name="csY51" fmla="*/ 18019 h 142392"/>
                                <a:gd name="csX52" fmla="*/ 60146 w 124618"/>
                                <a:gd name="csY52" fmla="*/ 18019 h 142392"/>
                                <a:gd name="csX53" fmla="*/ 60146 w 124618"/>
                                <a:gd name="csY53" fmla="*/ 91011 h 142392"/>
                                <a:gd name="csX54" fmla="*/ 26494 w 124618"/>
                                <a:gd name="csY54" fmla="*/ 60525 h 142392"/>
                                <a:gd name="csX55" fmla="*/ 14317 w 124618"/>
                                <a:gd name="csY55" fmla="*/ 58117 h 142392"/>
                                <a:gd name="csX56" fmla="*/ 14317 w 124618"/>
                                <a:gd name="csY56" fmla="*/ 4549 h 142392"/>
                                <a:gd name="csX57" fmla="*/ 60168 w 124618"/>
                                <a:gd name="csY57" fmla="*/ 17172 h 142392"/>
                                <a:gd name="csX58" fmla="*/ 60168 w 124618"/>
                                <a:gd name="csY58" fmla="*/ 18019 h 142392"/>
                                <a:gd name="csX59" fmla="*/ 64472 w 124618"/>
                                <a:gd name="csY59" fmla="*/ 91011 h 142392"/>
                                <a:gd name="csX60" fmla="*/ 64472 w 124618"/>
                                <a:gd name="csY60" fmla="*/ 18019 h 142392"/>
                                <a:gd name="csX61" fmla="*/ 64450 w 124618"/>
                                <a:gd name="csY61" fmla="*/ 18019 h 142392"/>
                                <a:gd name="csX62" fmla="*/ 64450 w 124618"/>
                                <a:gd name="csY62" fmla="*/ 17172 h 142392"/>
                                <a:gd name="csX63" fmla="*/ 110301 w 124618"/>
                                <a:gd name="csY63" fmla="*/ 4549 h 142392"/>
                                <a:gd name="csX64" fmla="*/ 110301 w 124618"/>
                                <a:gd name="csY64" fmla="*/ 58117 h 142392"/>
                                <a:gd name="csX65" fmla="*/ 98125 w 124618"/>
                                <a:gd name="csY65" fmla="*/ 60525 h 142392"/>
                                <a:gd name="csX66" fmla="*/ 64472 w 124618"/>
                                <a:gd name="csY66" fmla="*/ 91011 h 142392"/>
                                <a:gd name="csX67" fmla="*/ 66167 w 124618"/>
                                <a:gd name="csY67" fmla="*/ 99485 h 142392"/>
                                <a:gd name="csX68" fmla="*/ 99507 w 124618"/>
                                <a:gd name="csY68" fmla="*/ 64785 h 142392"/>
                                <a:gd name="csX69" fmla="*/ 112598 w 124618"/>
                                <a:gd name="csY69" fmla="*/ 62510 h 142392"/>
                                <a:gd name="csX70" fmla="*/ 112598 w 124618"/>
                                <a:gd name="csY70" fmla="*/ 62510 h 142392"/>
                                <a:gd name="csX71" fmla="*/ 114761 w 124618"/>
                                <a:gd name="csY71" fmla="*/ 62421 h 142392"/>
                                <a:gd name="csX72" fmla="*/ 114761 w 124618"/>
                                <a:gd name="csY72" fmla="*/ 18911 h 142392"/>
                                <a:gd name="csX73" fmla="*/ 120069 w 124618"/>
                                <a:gd name="csY73" fmla="*/ 18911 h 142392"/>
                                <a:gd name="csX74" fmla="*/ 120069 w 124618"/>
                                <a:gd name="csY74" fmla="*/ 65766 h 142392"/>
                                <a:gd name="csX75" fmla="*/ 91011 w 124618"/>
                                <a:gd name="csY75" fmla="*/ 74196 h 142392"/>
                                <a:gd name="csX76" fmla="*/ 65387 w 124618"/>
                                <a:gd name="csY76" fmla="*/ 102808 h 142392"/>
                                <a:gd name="csX77" fmla="*/ 66167 w 124618"/>
                                <a:gd name="csY77" fmla="*/ 99485 h 14239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Lst>
                              <a:rect l="l" t="t" r="r" b="b"/>
                              <a:pathLst>
                                <a:path w="124618" h="142392">
                                  <a:moveTo>
                                    <a:pt x="122411" y="77541"/>
                                  </a:moveTo>
                                  <a:lnTo>
                                    <a:pt x="122455" y="77541"/>
                                  </a:lnTo>
                                  <a:cubicBezTo>
                                    <a:pt x="121273" y="77519"/>
                                    <a:pt x="120091" y="77519"/>
                                    <a:pt x="118909" y="77608"/>
                                  </a:cubicBezTo>
                                  <a:cubicBezTo>
                                    <a:pt x="109454" y="78165"/>
                                    <a:pt x="100065" y="81064"/>
                                    <a:pt x="91769" y="85926"/>
                                  </a:cubicBezTo>
                                  <a:cubicBezTo>
                                    <a:pt x="88468" y="87866"/>
                                    <a:pt x="85346" y="90141"/>
                                    <a:pt x="82469" y="92661"/>
                                  </a:cubicBezTo>
                                  <a:cubicBezTo>
                                    <a:pt x="75155" y="99084"/>
                                    <a:pt x="69356" y="107380"/>
                                    <a:pt x="65654" y="116523"/>
                                  </a:cubicBezTo>
                                  <a:cubicBezTo>
                                    <a:pt x="65877" y="115386"/>
                                    <a:pt x="66145" y="114271"/>
                                    <a:pt x="66457" y="113156"/>
                                  </a:cubicBezTo>
                                  <a:cubicBezTo>
                                    <a:pt x="70382" y="98504"/>
                                    <a:pt x="80150" y="85725"/>
                                    <a:pt x="93263" y="78076"/>
                                  </a:cubicBezTo>
                                  <a:cubicBezTo>
                                    <a:pt x="102072" y="72947"/>
                                    <a:pt x="112041" y="70226"/>
                                    <a:pt x="122321" y="70226"/>
                                  </a:cubicBezTo>
                                  <a:lnTo>
                                    <a:pt x="124552" y="70226"/>
                                  </a:lnTo>
                                  <a:lnTo>
                                    <a:pt x="124552" y="14451"/>
                                  </a:lnTo>
                                  <a:lnTo>
                                    <a:pt x="114761" y="14451"/>
                                  </a:lnTo>
                                  <a:lnTo>
                                    <a:pt x="114761" y="0"/>
                                  </a:lnTo>
                                  <a:lnTo>
                                    <a:pt x="112487" y="45"/>
                                  </a:lnTo>
                                  <a:cubicBezTo>
                                    <a:pt x="94869" y="312"/>
                                    <a:pt x="78901" y="4527"/>
                                    <a:pt x="62309" y="13269"/>
                                  </a:cubicBezTo>
                                  <a:cubicBezTo>
                                    <a:pt x="45717" y="4527"/>
                                    <a:pt x="29750" y="312"/>
                                    <a:pt x="12132" y="45"/>
                                  </a:cubicBezTo>
                                  <a:lnTo>
                                    <a:pt x="9857" y="0"/>
                                  </a:lnTo>
                                  <a:lnTo>
                                    <a:pt x="9857" y="14451"/>
                                  </a:lnTo>
                                  <a:lnTo>
                                    <a:pt x="67" y="14451"/>
                                  </a:lnTo>
                                  <a:lnTo>
                                    <a:pt x="67" y="70226"/>
                                  </a:lnTo>
                                  <a:lnTo>
                                    <a:pt x="2297" y="70226"/>
                                  </a:lnTo>
                                  <a:cubicBezTo>
                                    <a:pt x="12578" y="70226"/>
                                    <a:pt x="22546" y="72947"/>
                                    <a:pt x="31355" y="78076"/>
                                  </a:cubicBezTo>
                                  <a:cubicBezTo>
                                    <a:pt x="44468" y="85725"/>
                                    <a:pt x="54236" y="98504"/>
                                    <a:pt x="58161" y="113156"/>
                                  </a:cubicBezTo>
                                  <a:cubicBezTo>
                                    <a:pt x="58473" y="114271"/>
                                    <a:pt x="58741" y="115386"/>
                                    <a:pt x="58964" y="116523"/>
                                  </a:cubicBezTo>
                                  <a:cubicBezTo>
                                    <a:pt x="55262" y="107380"/>
                                    <a:pt x="49464" y="99084"/>
                                    <a:pt x="42149" y="92661"/>
                                  </a:cubicBezTo>
                                  <a:cubicBezTo>
                                    <a:pt x="39272" y="90141"/>
                                    <a:pt x="36150" y="87866"/>
                                    <a:pt x="32849" y="85926"/>
                                  </a:cubicBezTo>
                                  <a:cubicBezTo>
                                    <a:pt x="24553" y="81064"/>
                                    <a:pt x="15165" y="78165"/>
                                    <a:pt x="5709" y="77608"/>
                                  </a:cubicBezTo>
                                  <a:cubicBezTo>
                                    <a:pt x="4527" y="77519"/>
                                    <a:pt x="3345" y="77519"/>
                                    <a:pt x="2163" y="77519"/>
                                  </a:cubicBezTo>
                                  <a:lnTo>
                                    <a:pt x="2208" y="77519"/>
                                  </a:lnTo>
                                  <a:cubicBezTo>
                                    <a:pt x="2208" y="77519"/>
                                    <a:pt x="0" y="77541"/>
                                    <a:pt x="0" y="77541"/>
                                  </a:cubicBezTo>
                                  <a:lnTo>
                                    <a:pt x="0" y="79972"/>
                                  </a:lnTo>
                                  <a:cubicBezTo>
                                    <a:pt x="0" y="90832"/>
                                    <a:pt x="2810" y="101559"/>
                                    <a:pt x="8162" y="111015"/>
                                  </a:cubicBezTo>
                                  <a:cubicBezTo>
                                    <a:pt x="18577" y="129435"/>
                                    <a:pt x="37176" y="141144"/>
                                    <a:pt x="57916" y="142303"/>
                                  </a:cubicBezTo>
                                  <a:cubicBezTo>
                                    <a:pt x="58585" y="142348"/>
                                    <a:pt x="59276" y="142392"/>
                                    <a:pt x="59968" y="142392"/>
                                  </a:cubicBezTo>
                                  <a:lnTo>
                                    <a:pt x="64651" y="142392"/>
                                  </a:lnTo>
                                  <a:cubicBezTo>
                                    <a:pt x="65342" y="142392"/>
                                    <a:pt x="66034" y="142348"/>
                                    <a:pt x="66703" y="142303"/>
                                  </a:cubicBezTo>
                                  <a:cubicBezTo>
                                    <a:pt x="87443" y="141144"/>
                                    <a:pt x="106042" y="129435"/>
                                    <a:pt x="116456" y="111015"/>
                                  </a:cubicBezTo>
                                  <a:cubicBezTo>
                                    <a:pt x="121809" y="101559"/>
                                    <a:pt x="124618" y="90832"/>
                                    <a:pt x="124618" y="79972"/>
                                  </a:cubicBezTo>
                                  <a:lnTo>
                                    <a:pt x="124618" y="77541"/>
                                  </a:lnTo>
                                  <a:lnTo>
                                    <a:pt x="122411" y="77541"/>
                                  </a:lnTo>
                                  <a:close/>
                                  <a:moveTo>
                                    <a:pt x="33608" y="74196"/>
                                  </a:moveTo>
                                  <a:cubicBezTo>
                                    <a:pt x="24732" y="69000"/>
                                    <a:pt x="14719" y="66100"/>
                                    <a:pt x="4549" y="65766"/>
                                  </a:cubicBezTo>
                                  <a:lnTo>
                                    <a:pt x="4549" y="18911"/>
                                  </a:lnTo>
                                  <a:lnTo>
                                    <a:pt x="9857" y="18911"/>
                                  </a:lnTo>
                                  <a:lnTo>
                                    <a:pt x="9857" y="62421"/>
                                  </a:lnTo>
                                  <a:lnTo>
                                    <a:pt x="12020" y="62488"/>
                                  </a:lnTo>
                                  <a:lnTo>
                                    <a:pt x="12020" y="62488"/>
                                  </a:lnTo>
                                  <a:cubicBezTo>
                                    <a:pt x="16570" y="62644"/>
                                    <a:pt x="20985" y="63402"/>
                                    <a:pt x="25111" y="64785"/>
                                  </a:cubicBezTo>
                                  <a:cubicBezTo>
                                    <a:pt x="41056" y="70070"/>
                                    <a:pt x="54147" y="83696"/>
                                    <a:pt x="58451" y="99485"/>
                                  </a:cubicBezTo>
                                  <a:cubicBezTo>
                                    <a:pt x="58741" y="100578"/>
                                    <a:pt x="59009" y="101693"/>
                                    <a:pt x="59232" y="102808"/>
                                  </a:cubicBezTo>
                                  <a:cubicBezTo>
                                    <a:pt x="53902" y="90921"/>
                                    <a:pt x="44914" y="80797"/>
                                    <a:pt x="33608" y="74196"/>
                                  </a:cubicBezTo>
                                  <a:close/>
                                  <a:moveTo>
                                    <a:pt x="60168" y="18019"/>
                                  </a:moveTo>
                                  <a:lnTo>
                                    <a:pt x="60146" y="18019"/>
                                  </a:lnTo>
                                  <a:lnTo>
                                    <a:pt x="60146" y="91011"/>
                                  </a:lnTo>
                                  <a:cubicBezTo>
                                    <a:pt x="53924" y="76872"/>
                                    <a:pt x="41569" y="65521"/>
                                    <a:pt x="26494" y="60525"/>
                                  </a:cubicBezTo>
                                  <a:cubicBezTo>
                                    <a:pt x="22613" y="59232"/>
                                    <a:pt x="18532" y="58429"/>
                                    <a:pt x="14317" y="58117"/>
                                  </a:cubicBezTo>
                                  <a:lnTo>
                                    <a:pt x="14317" y="4549"/>
                                  </a:lnTo>
                                  <a:cubicBezTo>
                                    <a:pt x="30307" y="5107"/>
                                    <a:pt x="44959" y="9166"/>
                                    <a:pt x="60168" y="17172"/>
                                  </a:cubicBezTo>
                                  <a:lnTo>
                                    <a:pt x="60168" y="18019"/>
                                  </a:lnTo>
                                  <a:close/>
                                  <a:moveTo>
                                    <a:pt x="64472" y="91011"/>
                                  </a:moveTo>
                                  <a:lnTo>
                                    <a:pt x="64472" y="18019"/>
                                  </a:lnTo>
                                  <a:lnTo>
                                    <a:pt x="64450" y="18019"/>
                                  </a:lnTo>
                                  <a:lnTo>
                                    <a:pt x="64450" y="17172"/>
                                  </a:lnTo>
                                  <a:cubicBezTo>
                                    <a:pt x="79659" y="9166"/>
                                    <a:pt x="94311" y="5107"/>
                                    <a:pt x="110301" y="4549"/>
                                  </a:cubicBezTo>
                                  <a:lnTo>
                                    <a:pt x="110301" y="58117"/>
                                  </a:lnTo>
                                  <a:cubicBezTo>
                                    <a:pt x="106086" y="58429"/>
                                    <a:pt x="102005" y="59232"/>
                                    <a:pt x="98125" y="60525"/>
                                  </a:cubicBezTo>
                                  <a:cubicBezTo>
                                    <a:pt x="83049" y="65521"/>
                                    <a:pt x="70694" y="76872"/>
                                    <a:pt x="64472" y="91011"/>
                                  </a:cubicBezTo>
                                  <a:close/>
                                  <a:moveTo>
                                    <a:pt x="66167" y="99485"/>
                                  </a:moveTo>
                                  <a:cubicBezTo>
                                    <a:pt x="70471" y="83696"/>
                                    <a:pt x="83562" y="70070"/>
                                    <a:pt x="99507" y="64785"/>
                                  </a:cubicBezTo>
                                  <a:cubicBezTo>
                                    <a:pt x="103633" y="63402"/>
                                    <a:pt x="108049" y="62644"/>
                                    <a:pt x="112598" y="62510"/>
                                  </a:cubicBezTo>
                                  <a:lnTo>
                                    <a:pt x="112598" y="62510"/>
                                  </a:lnTo>
                                  <a:cubicBezTo>
                                    <a:pt x="112598" y="62510"/>
                                    <a:pt x="114761" y="62421"/>
                                    <a:pt x="114761" y="62421"/>
                                  </a:cubicBezTo>
                                  <a:lnTo>
                                    <a:pt x="114761" y="18911"/>
                                  </a:lnTo>
                                  <a:lnTo>
                                    <a:pt x="120069" y="18911"/>
                                  </a:lnTo>
                                  <a:lnTo>
                                    <a:pt x="120069" y="65766"/>
                                  </a:lnTo>
                                  <a:cubicBezTo>
                                    <a:pt x="109900" y="66100"/>
                                    <a:pt x="99887" y="69000"/>
                                    <a:pt x="91011" y="74196"/>
                                  </a:cubicBezTo>
                                  <a:cubicBezTo>
                                    <a:pt x="79704" y="80797"/>
                                    <a:pt x="70717" y="90921"/>
                                    <a:pt x="65387" y="102808"/>
                                  </a:cubicBezTo>
                                  <a:cubicBezTo>
                                    <a:pt x="65610" y="101693"/>
                                    <a:pt x="65877" y="100578"/>
                                    <a:pt x="66167" y="99485"/>
                                  </a:cubicBezTo>
                                  <a:close/>
                                </a:path>
                              </a:pathLst>
                            </a:custGeom>
                            <a:solidFill>
                              <a:srgbClr val="182C36"/>
                            </a:solidFill>
                            <a:ln w="2230" cap="flat">
                              <a:noFill/>
                              <a:prstDash val="solid"/>
                              <a:miter/>
                            </a:ln>
                          </wps:spPr>
                          <wps:bodyPr/>
                        </wps:wsp>
                      </wpg:grpSp>
                    </wpg:grpSp>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563D940D" id="Group 9" o:spid="_x0000_s1026" style="position:absolute;margin-left:28.35pt;margin-top:28.35pt;width:170.1pt;height:68.05pt;z-index:251661312;mso-position-horizontal-relative:page;mso-position-vertical-relative:page;mso-width-relative:margin;mso-height-relative:margin" coordsize="468413,187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">
              <o:lock v:ext="edit" aspectratio="t"/>
              <v:group id="Graphic 9" o:spid="_x0000_s1027" style="position:absolute;left:174174;top:40008;width:294239;height:118976" coordorigin="174174,40008" coordsize="294239,11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">
                <v:shape id="Free-form: Shape 1322765877" o:spid="_x0000_s1028" style="position:absolute;left:176070;top:108249;width:37755;height:49686;visibility:visible;mso-wrap-style:square;v-text-anchor:top" coordsize="37755,49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" path="m,l36886,r,5776l6579,5776r,15343l34121,21119r,5553l6579,26672r,16949l37756,43621r,6066l,49687,,22,,xe" stroked="f" strokeweight=".06194mm">
                  <v:stroke joinstyle="miter"/>
                  <v:path arrowok="t" o:connecttype="custom" o:connectlocs="0,0;36886,0;36886,5776;6579,5776;6579,21119;34121,21119;34121,26672;6579,26672;6579,43621;37756,43621;37756,49687;0,49687;0,22" o:connectangles="0,0,0,0,0,0,0,0,0,0,0,0,0"/>
                </v:shape>
                <v:shape id="Free-form: Shape 949547146" o:spid="_x0000_s1029" style="position:absolute;left:215922;top:108227;width:34477;height:50757;visibility:visible;mso-wrap-style:square;v-text-anchor:top" coordsize="34477,5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" path="m22,30909c22,18354,7248,11039,16592,11039v5330,,9411,2632,11820,6200l28568,17239,28568,r5909,l34477,49665r-5909,l28568,45070r-156,c25557,48728,22056,50757,16726,50757,6423,50757,,43019,,30887r22,22xm28947,30998v,-8764,-4237,-14897,-12043,-14897c9746,16101,6088,22524,6088,30998v,8475,3658,14831,10883,14831c25379,45829,28947,39540,28947,30998xe" stroked="f" strokeweight=".06194mm">
                  <v:stroke joinstyle="miter"/>
                  <v:path arrowok="t" o:connecttype="custom" o:connectlocs="22,30909;16592,11039;28412,17239;28568,17239;28568,0;34477,0;34477,49665;28568,49665;28568,45070;28412,45070;16726,50757;0,30887;28947,30998;16904,16101;6088,30998;16971,45829;28947,30998" o:connectangles="0,0,0,0,0,0,0,0,0,0,0,0,0,0,0,0,0"/>
                </v:shape>
                <v:shape id="Free-form: Shape 907700999" o:spid="_x0000_s1030" style="position:absolute;left:256755;top:120158;width:30151;height:38625;visibility:visible;mso-wrap-style:square;v-text-anchor:top" coordsize="30151,3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" path="m24264,37756r,-5196l24107,32560v-2698,3657,-5909,6065,-11395,6065c4973,38625,,33942,,26137l,,5910,r,26003c5910,30887,9054,33742,14384,33742v5999,,9857,-4528,9857,-10527l24241,r5910,l30151,37756r-5910,l24264,37756xe" stroked="f" strokeweight=".06194mm">
                  <v:stroke joinstyle="miter"/>
                  <v:path arrowok="t" o:connecttype="custom" o:connectlocs="24264,37756;24264,32560;24107,32560;12712,38625;0,26137;0,0;5910,0;5910,26003;14384,33742;24241,23215;24241,0;30151,0;30151,37756;24241,37756" o:connectangles="0,0,0,0,0,0,0,0,0,0,0,0,0,0"/>
                </v:shape>
                <v:shape id="Free-form: Shape 957270680" o:spid="_x0000_s1031" style="position:absolute;left:291388;top:119199;width:34410;height:39718;visibility:visible;mso-wrap-style:square;v-text-anchor:top" coordsize="34410,3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" path="m,19870c,8920,7003,,18265,v8898,,14830,5107,16146,13135l28412,13135c27542,8028,23951,4884,18265,4884v-8029,,-12199,6646,-12199,14964c6066,28166,10236,34745,18265,34745v6132,,9790,-3501,10303,-9344l34411,25401v-803,9054,-6713,14317,-16146,14317c7025,39718,,30820,,19848r,22xe" stroked="f" strokeweight=".06194mm">
                  <v:stroke joinstyle="miter"/>
                  <v:path arrowok="t" o:connecttype="custom" o:connectlocs="0,19870;18265,0;34411,13135;28412,13135;18265,4884;6066,19848;18265,34745;28568,25401;34411,25401;18265,39718;0,19848" o:connectangles="0,0,0,0,0,0,0,0,0,0,0"/>
                </v:shape>
                <v:shape id="Free-form: Shape 926523776" o:spid="_x0000_s1032" style="position:absolute;left:328431;top:119422;width:35146;height:39205;visibility:visible;mso-wrap-style:square;v-text-anchor:top" coordsize="35146,3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" path="m25401,33229r-67,c23082,36150,19201,39205,12779,39205,5620,39205,,35838,,28701,,19781,7003,17975,16436,16503v5330,-803,9054,-1316,9054,-5397c25490,7025,22413,4460,17016,4460v-6133,,-9211,2632,-9411,8319l1918,12779c2141,5486,6958,,16971,v8028,,13938,2988,13938,11976l30909,29950v,3078,736,4750,4014,4015l35146,33965r,4304c34411,38559,33474,38848,31935,38848v-3880,,-5910,-1761,-6489,-5619l25401,33229xm25557,24531r,-6423c23595,19357,20160,20294,16949,20874,11039,21967,6289,22992,6289,28545v,5040,3947,6133,7805,6133c21989,34678,25557,28902,25557,24531xe" stroked="f" strokeweight=".06194mm">
                  <v:stroke joinstyle="miter"/>
                  <v:path arrowok="t" o:connecttype="custom" o:connectlocs="25401,33229;25334,33229;12779,39205;0,28701;16436,16503;25490,11106;17016,4460;7605,12779;1918,12779;16971,0;30909,11976;30909,29950;34923,33965;35146,33965;35146,38269;31935,38848;25446,33229;25557,24531;25557,18108;16949,20874;6289,28545;14094,34678;25557,24531" o:connectangles="0,0,0,0,0,0,0,0,0,0,0,0,0,0,0,0,0,0,0,0,0,0,0"/>
                </v:shape>
                <v:shape id="Free-form: Shape 1271090826" o:spid="_x0000_s1033" style="position:absolute;left:363332;top:108249;width:18688;height:49865;visibility:visible;mso-wrap-style:square;v-text-anchor:top" coordsize="18688,4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" path="m,11909r5486,l5486,r5910,l11396,11909r7292,l18688,16726r-7292,l11396,41257v,2632,1383,3501,3791,3501c16347,44758,17662,44468,18331,44245r224,l18555,49352v-1383,290,-2989,513,-4751,513c8987,49865,5486,47903,5486,42550r,-25846l,16704,,11886r,23xe" stroked="f" strokeweight=".06194mm">
                  <v:stroke joinstyle="miter"/>
                  <v:path arrowok="t" o:connecttype="custom" o:connectlocs="0,11909;5486,11909;5486,0;11396,0;11396,11909;18688,11909;18688,16726;11396,16726;11396,41257;15187,44758;18331,44245;18555,44245;18555,49352;13804,49865;5486,42550;5486,16704;0,16704;0,11886" o:connectangles="0,0,0,0,0,0,0,0,0,0,0,0,0,0,0,0,0,0"/>
                </v:shape>
                <v:shape id="Free-form: Shape 573317455" o:spid="_x0000_s1034" style="position:absolute;left:386703;top:108249;width:5909;height:49664;visibility:visible;mso-wrap-style:square;v-text-anchor:top" coordsize="5909,4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" path="m,l5910,r,7292l,7292,,xm,11909r5910,l5910,49664,,49664,,11909xe" stroked="f" strokeweight=".06194mm">
                  <v:stroke joinstyle="miter"/>
                  <v:path arrowok="t" o:connecttype="custom" o:connectlocs="0,0;5910,0;5910,7292;0,7292;0,0;0,11909;5910,11909;5910,49664;0,49664;0,11909" o:connectangles="0,0,0,0,0,0,0,0,0,0"/>
                </v:shape>
                <v:shape id="Free-form: Shape 920423526" o:spid="_x0000_s1035" style="position:absolute;left:397073;top:119199;width:36439;height:39740;visibility:visible;mso-wrap-style:square;v-text-anchor:top" coordsize="36439,3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" path="m,19870c,8920,7003,,18265,,29527,,36440,8920,36440,19870v,10950,-6869,19871,-18175,19871c6958,39741,,30842,,19870xm30374,19870c30374,11552,26293,4906,18242,4906v-8050,,-12198,6646,-12198,14964c6044,28189,10214,34767,18242,34767v8029,,12132,-6578,12132,-14897xe" stroked="f" strokeweight=".06194mm">
                  <v:stroke joinstyle="miter"/>
                  <v:path arrowok="t" o:connecttype="custom" o:connectlocs="0,19870;18265,0;36440,19870;18265,39741;0,19870;30374,19870;18242,4906;6044,19870;18242,34767;30374,19870" o:connectangles="0,0,0,0,0,0,0,0,0,0"/>
                </v:shape>
                <v:shape id="Free-form: Shape 1227113550" o:spid="_x0000_s1036" style="position:absolute;left:437683;top:119288;width:30730;height:38647;visibility:visible;mso-wrap-style:square;v-text-anchor:top" coordsize="30730,38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" path="m5887,5843r157,c8742,2275,12556,,18019,v7895,,12712,4304,12712,12132l30731,38648r-5910,l24821,12645v,-4884,-3211,-7672,-8541,-7672c10281,4973,5910,9210,5910,15410r,23215l,38625,,870r5910,l5910,5843r-23,xe" stroked="f" strokeweight=".06194mm">
                  <v:stroke joinstyle="miter"/>
                  <v:path arrowok="t" o:connecttype="custom" o:connectlocs="5887,5843;6044,5843;18019,0;30731,12132;30731,38648;24821,38648;24821,12645;16280,4973;5910,15410;5910,38625;0,38625;0,870;5910,870;5910,5843" o:connectangles="0,0,0,0,0,0,0,0,0,0,0,0,0,0"/>
                </v:shape>
                <v:shape id="Free-form: Shape 1493117401" o:spid="_x0000_s1037" style="position:absolute;left:174174;top:40008;width:53165;height:56087;visibility:visible;mso-wrap-style:square;v-text-anchor:top" coordsize="53165,56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" path="m,28077c,11976,10348,,26627,,42907,,53166,11976,53166,28077v,16101,-10259,28010,-26539,28010c10348,56087,,44201,,28077xm41725,28077c41725,17306,36797,8965,26672,8965v-10125,,-15276,8363,-15276,19112c11396,38826,16570,47122,26672,47122v10102,,15053,-8363,15053,-19045xe" stroked="f" strokeweight=".06194mm">
                  <v:stroke joinstyle="miter"/>
                  <v:path arrowok="t" o:connecttype="custom" o:connectlocs="0,28077;26627,0;53166,28077;26627,56087;0,28077;41725,28077;26672,8965;11396,28077;26672,47122;41725,28077" o:connectangles="0,0,0,0,0,0,0,0,0,0"/>
                </v:shape>
                <v:shape id="Free-form: Shape 936287094" o:spid="_x0000_s1038" style="position:absolute;left:233896;top:41078;width:38536;height:53834;visibility:visible;mso-wrap-style:square;v-text-anchor:top" coordsize="38536,5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" path="m,l38536,r,9255l10905,9255r,12957l35191,22212r,9344l10905,31556r,22279l,53835,,22,,xe" stroked="f" strokeweight=".06194mm">
                  <v:stroke joinstyle="miter"/>
                  <v:path arrowok="t" o:connecttype="custom" o:connectlocs="0,0;38536,0;38536,9255;10905,9255;10905,22212;35191,22212;35191,31556;10905,31556;10905,53835;0,53835;0,22" o:connectangles="0,0,0,0,0,0,0,0,0,0,0"/>
                </v:shape>
                <v:shape id="Free-form: Shape 1959935172" o:spid="_x0000_s1039" style="position:absolute;left:276090;top:40008;width:49775;height:56020;visibility:visible;mso-wrap-style:square;v-text-anchor:top" coordsize="49775,5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" path="m41168,47657r-156,c37332,53835,32270,56020,25892,56020v-8140,,-14452,-2943,-18889,-7827c2565,43219,,36306,,28166,,19201,3167,11374,8809,6177,13180,2186,18889,,26115,,39674,,47412,7449,49152,17997r-10683,c37265,12801,33273,9032,26360,9032v-10169,,-15209,8430,-15209,19112c11151,38826,16949,47189,26204,47189v8363,,13849,-6244,13849,-12199l40053,34700r-12935,l27118,26271r22658,l49776,54883r-8207,l41190,47657r-22,xe" stroked="f" strokeweight=".06194mm">
                  <v:stroke joinstyle="miter"/>
                  <v:path arrowok="t" o:connecttype="custom" o:connectlocs="41168,47657;41012,47657;25892,56020;7003,48193;0,28166;8809,6177;26115,0;49152,17997;38469,17997;26360,9032;11151,28144;26204,47189;40053,34990;40053,34700;27118,34700;27118,26271;49776,26271;49776,54883;41569,54883;41190,47657" o:connectangles="0,0,0,0,0,0,0,0,0,0,0,0,0,0,0,0,0,0,0,0"/>
                </v:shape>
              </v:group>
              <v:group id="Graphic 9" o:spid="_x0000_s1040" style="position:absolute;width:133902;height:187083"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">
                <v:shape id="Free-form: Shape 908346369" o:spid="_x0000_s1041" style="position:absolute;width:133902;height:187083;visibility:visible;mso-wrap-style:square;v-text-anchor:top"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" path="m48,113936v-1494,48840,32002,73148,66903,73148c101853,187084,135349,162776,133855,113936v-246,-7872,-45,-31534,-45,-31534l133810,50869r-9790,l124020,36418v-5553,-112,-11151,67,-16637,624c101897,37600,96500,38514,91304,39874v2030,-2542,3189,-5753,3769,-9232c95675,27163,95698,23461,95430,19915v-2498,-67,-5062,-201,-7627,-67c85238,19982,82674,20405,80198,21409v-267,112,-557,223,-825,335c79106,21855,78838,21989,78570,22123v134,-2877,-267,-5643,-1159,-8296c76541,11195,75181,8675,73441,6289,72103,4639,71501,3992,70341,2944,69182,1896,68133,1026,66929,r,c65725,1004,64654,1873,63517,2944,62380,4014,61778,4639,60417,6289v-1739,2386,-3100,4906,-3969,7538c55578,16458,55154,19224,55288,22123v-268,-134,-535,-246,-803,-379c54218,21632,53950,21521,53660,21409,51185,20405,48620,20004,46055,19848v-2564,-156,-5129,,-7627,67c38183,23438,38205,27163,38785,30642v602,3479,1762,6690,3769,9232c37358,38514,31961,37600,26475,37042,20989,36485,15391,36306,9838,36418r,14451l93,50869r,31533c93,82402,293,106064,48,113936xe" stroked="f" strokeweight=".06194mm">
                  <v:stroke joinstyle="miter"/>
                  <v:path arrowok="t" o:connecttype="custom" o:connectlocs="48,113936;66951,187084;133855,113936;133810,82402;133810,50869;124020,50869;124020,36418;107383,37042;91304,39874;95073,30642;95430,19915;87803,19848;80198,21409;79373,21744;78570,22123;77411,13827;73441,6289;70341,2944;66929,0;66929,0;63517,2944;60417,6289;56448,13827;55288,22123;54485,21744;53660,21409;46055,19848;38428,19915;38785,30642;42554,39874;26475,37042;9838,36418;9838,50869;93,50869;93,82402;48,113936" o:connectangles="0,0,0,0,0,0,0,0,0,0,0,0,0,0,0,0,0,0,0,0,0,0,0,0,0,0,0,0,0,0,0,0,0,0,0,0"/>
                </v:shape>
                <v:group id="Graphic 9" o:spid="_x0000_s1042" style="position:absolute;left:4641;top:6333;width:124618;height:177070" coordorigin="4641,6333" coordsize="124618,17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">
                  <v:shape id="Free-form: Shape 1149539140" o:spid="_x0000_s1043" style="position:absolute;left:69749;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" path="m14485,4769r89,c14574,4769,14507,4769,14485,4769xm15064,420r,c13124,866,11251,1580,9534,2583,6924,4100,4694,6219,3066,8739,1327,11415,301,14537,56,17726v-89,1137,-45,2275,-45,3412l2018,21138v1695,,3390,-223,4996,-669c11853,19175,16068,15920,18610,11549,20171,8850,21063,5773,21153,2650v22,-869,22,-1761,44,-2631c19123,-26,17094,-26,15064,420xe" fillcolor="#5e8991" stroked="f" strokeweight=".06194mm">
                    <v:stroke joinstyle="miter"/>
                    <v:path arrowok="t" o:connecttype="custom" o:connectlocs="14485,4769;14574,4769;14485,4769;15064,420;15064,420;9534,2583;3066,8739;56,17726;11,21138;2018,21138;7014,20469;18610,11549;21153,2650;21197,19;15064,420" o:connectangles="0,0,0,0,0,0,0,0,0,0,0,0,0,0,0"/>
                  </v:shape>
                  <v:shape id="Free-form: Shape 199630033" o:spid="_x0000_s1044"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" path="m,l89,c89,,22,,,xe" fillcolor="#5e8991" stroked="f" strokeweight=".06194mm">
                    <v:stroke joinstyle="miter"/>
                    <v:path arrowok="t" o:connecttype="custom" o:connectlocs="0,0;89,0;0,0" o:connectangles="0,0,0"/>
                  </v:shape>
                  <v:shape id="Free-form: Shape 1498041918" o:spid="_x0000_s1045" style="position:absolute;left:42954;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" path="m6713,4769r-90,c6623,4769,6690,4769,6713,4769xm6133,420r,c8073,866,9946,1580,11663,2583v2610,1517,4840,3636,6468,6156c19870,11415,20896,14537,21141,17726v90,1137,45,2275,45,3412l19179,21138v-1695,,-3390,-223,-4996,-669c9344,19175,5129,15920,2587,11549,1026,8850,134,5773,45,2650,22,1781,22,889,,19,2074,-26,4103,-26,6133,420xe" fillcolor="#5e8991" stroked="f" strokeweight=".06194mm">
                    <v:stroke joinstyle="miter"/>
                    <v:path arrowok="t" o:connecttype="custom" o:connectlocs="6713,4769;6623,4769;6713,4769;6133,420;6133,420;11663,2583;18131,8739;21141,17726;21186,21138;19179,21138;14183,20469;2587,11549;45,2650;0,19;6133,420" o:connectangles="0,0,0,0,0,0,0,0,0,0,0,0,0,0,0"/>
                  </v:shape>
                  <v:group id="Graphic 9" o:spid="_x0000_s1046" style="position:absolute;left:49578;top:6333;width:24416;height:29861" coordorigin="49578,6333" coordsize="24416,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">
                    <v:shape id="Free-form: Shape 441390886" o:spid="_x0000_s1047" style="position:absolute;left:59906;top:6333;width:14088;height:29861;visibility:visible;mso-wrap-style:square;v-text-anchor:top" coordsize="14088,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" path="m13668,18911v-669,3122,-2141,6066,-4237,8497c8695,28278,7847,29058,7044,29861,6242,29058,5394,28278,4658,27408,2562,24977,1090,22033,421,18911,-203,15968,-137,12868,644,9969,1157,8051,1960,6222,3030,4549r22,c4145,2810,5550,1405,7044,v1495,1405,2900,2810,3992,4549l11059,4549v1070,1673,1873,3502,2386,5420c14225,12868,14292,15968,13668,18911xe" fillcolor="#5e8991" stroked="f" strokeweight=".06194mm">
                      <v:stroke joinstyle="miter"/>
                      <v:path arrowok="t" o:connecttype="custom" o:connectlocs="13668,18911;9431,27408;7044,29861;4658,27408;421,18911;644,9969;3030,4549;3052,4549;7044,0;11036,4549;11059,4549;13445,9969;13668,18911" o:connectangles="0,0,0,0,0,0,0,0,0,0,0,0,0"/>
                    </v:shape>
                    <v:shape id="Free-form: Shape 523074331" o:spid="_x0000_s1048"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" path="m89,l,c,,67,,89,xe" fillcolor="#5e8991" stroked="f" strokeweight=".06194mm">
                      <v:stroke joinstyle="miter"/>
                      <v:path arrowok="t" o:connecttype="custom" o:connectlocs="89,0;0,0;89,0" o:connectangles="0,0,0"/>
                    </v:shape>
                  </v:group>
                  <v:shape id="Free-form: Shape 1086401944" o:spid="_x0000_s1049"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" path="m,l89,c89,,22,,,xe" fillcolor="#5e8991" stroked="f" strokeweight=".06194mm">
                    <v:stroke joinstyle="miter"/>
                    <v:path arrowok="t" o:connecttype="custom" o:connectlocs="0,0;89,0;0,0" o:connectangles="0,0,0"/>
                  </v:shape>
                  <v:shape id="Free-form: Shape 2033174074" o:spid="_x0000_s1050"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" path="m,l89,c89,,22,,,xe" fillcolor="#5e8991" stroked="f" strokeweight=".06194mm">
                    <v:stroke joinstyle="miter"/>
                    <v:path arrowok="t" o:connecttype="custom" o:connectlocs="0,0;89,0;0,0" o:connectangles="0,0,0"/>
                  </v:shape>
                  <v:shape id="Free-form: Shape 1683486003" o:spid="_x0000_s1051"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" path="m89,l,c,,67,,89,xe" fillcolor="#5e8991" stroked="f" strokeweight=".06194mm">
                    <v:stroke joinstyle="miter"/>
                    <v:path arrowok="t" o:connecttype="custom" o:connectlocs="89,0;0,0;89,0" o:connectangles="0,0,0"/>
                  </v:shape>
                  <v:shape id="Free-form: Shape 33042841" o:spid="_x0000_s1052"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" path="m89,l,c,,67,,89,xe" fillcolor="#5e8991" stroked="f" strokeweight=".06194mm">
                    <v:stroke joinstyle="miter"/>
                    <v:path arrowok="t" o:connecttype="custom" o:connectlocs="89,0;0,0;89,0" o:connectangles="0,0,0"/>
                  </v:shape>
                  <v:shape id="Free-form: Shape 192113873" o:spid="_x0000_s1053" style="position:absolute;left:4641;top:41011;width:124618;height:142392;visibility:visible;mso-wrap-style:square;v-text-anchor:top" coordsize="124618,14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" path="m122411,77541r44,c121273,77519,120091,77519,118909,77608v-9455,557,-18844,3456,-27140,8318c88468,87866,85346,90141,82469,92661v-7314,6423,-13113,14719,-16815,23862c65877,115386,66145,114271,66457,113156,70382,98504,80150,85725,93263,78076v8809,-5129,18778,-7850,29058,-7850l124552,70226r,-55775l114761,14451,114761,r-2274,45c94869,312,78901,4527,62309,13269,45717,4527,29750,312,12132,45l9857,r,14451l67,14451r,55775l2297,70226v10281,,20249,2721,29058,7850c44468,85725,54236,98504,58161,113156v312,1115,580,2230,803,3367c55262,107380,49464,99084,42149,92661,39272,90141,36150,87866,32849,85926,24553,81064,15165,78165,5709,77608v-1182,-89,-2364,-89,-3546,-89l2208,77519v,,-2208,22,-2208,22l,79972v,10860,2810,21587,8162,31043c18577,129435,37176,141144,57916,142303v669,45,1360,89,2052,89l64651,142392v691,,1383,-44,2052,-89c87443,141144,106042,129435,116456,111015v5353,-9456,8162,-20183,8162,-31043l124618,77541r-2207,xm33608,74196c24732,69000,14719,66100,4549,65766r,-46855l9857,18911r,43510l12020,62488r,c16570,62644,20985,63402,25111,64785v15945,5285,29036,18911,33340,34700c58741,100578,59009,101693,59232,102808,53902,90921,44914,80797,33608,74196xm60168,18019r-22,l60146,91011c53924,76872,41569,65521,26494,60525,22613,59232,18532,58429,14317,58117r,-53568c30307,5107,44959,9166,60168,17172r,847xm64472,91011r,-72992l64450,18019r,-847c79659,9166,94311,5107,110301,4549r,53568c106086,58429,102005,59232,98125,60525,83049,65521,70694,76872,64472,91011xm66167,99485c70471,83696,83562,70070,99507,64785v4126,-1383,8542,-2141,13091,-2275l112598,62510v,,2163,-89,2163,-89l114761,18911r5308,l120069,65766v-10169,334,-20182,3234,-29058,8430c79704,80797,70717,90921,65387,102808v223,-1115,490,-2230,780,-3323xe" fillcolor="#182c36" stroked="f" strokeweight=".06194mm">
                    <v:stroke joinstyle="miter"/>
                    <v:path arrowok="t" o:connecttype="custom" o:connectlocs="122411,77541;122455,77541;118909,77608;91769,85926;82469,92661;65654,116523;66457,113156;93263,78076;122321,70226;124552,70226;124552,14451;114761,14451;114761,0;112487,45;62309,13269;12132,45;9857,0;9857,14451;67,14451;67,70226;2297,70226;31355,78076;58161,113156;58964,116523;42149,92661;32849,85926;5709,77608;2163,77519;2208,77519;0,77541;0,79972;8162,111015;57916,142303;59968,142392;64651,142392;66703,142303;116456,111015;124618,79972;124618,77541;122411,77541;33608,74196;4549,65766;4549,18911;9857,18911;9857,62421;12020,62488;12020,62488;25111,64785;58451,99485;59232,102808;33608,74196;60168,18019;60146,18019;60146,91011;26494,60525;14317,58117;14317,4549;60168,17172;60168,18019;64472,91011;64472,18019;64450,18019;64450,17172;110301,4549;110301,58117;98125,60525;64472,91011;66167,99485;99507,64785;112598,62510;112598,62510;114761,62421;114761,18911;120069,18911;120069,65766;91011,74196;65387,102808;66167,99485" o:connectangles="0,0,0,0,0,0,0,0,0,0,0,0,0,0,0,0,0,0,0,0,0,0,0,0,0,0,0,0,0,0,0,0,0,0,0,0,0,0,0,0,0,0,0,0,0,0,0,0,0,0,0,0,0,0,0,0,0,0,0,0,0,0,0,0,0,0,0,0,0,0,0,0,0,0,0,0,0,0"/>
                  </v:shape>
                </v:group>
              </v:group>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E5757" w14:textId="4FAA47E2" w:rsidR="008204C8" w:rsidRDefault="006D6604" w:rsidP="006D6604">
    <w:pPr>
      <w:pStyle w:val="Header"/>
      <w:tabs>
        <w:tab w:val="clear" w:pos="4513"/>
        <w:tab w:val="clear" w:pos="9026"/>
        <w:tab w:val="left" w:pos="9450"/>
      </w:tabs>
      <w:spacing w:after="1440"/>
    </w:pPr>
    <w:r>
      <w:rPr>
        <w:noProof/>
      </w:rPr>
      <w:drawing>
        <wp:anchor distT="0" distB="0" distL="114300" distR="114300" simplePos="0" relativeHeight="251682816" behindDoc="1" locked="0" layoutInCell="1" allowOverlap="1" wp14:anchorId="75F85011" wp14:editId="4CDA81D6">
          <wp:simplePos x="0" y="0"/>
          <wp:positionH relativeFrom="page">
            <wp:align>right</wp:align>
          </wp:positionH>
          <wp:positionV relativeFrom="paragraph">
            <wp:posOffset>-60802</wp:posOffset>
          </wp:positionV>
          <wp:extent cx="2409825" cy="819150"/>
          <wp:effectExtent l="0" t="0" r="9525" b="0"/>
          <wp:wrapNone/>
          <wp:docPr id="6" name="Picture 6">
            <a:hlinkClick xmlns:a="http://schemas.openxmlformats.org/drawingml/2006/main" r:id="rId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6">
                    <a:hlinkClick r:id="rId1"/>
                  </pic:cNvPr>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09825" cy="819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4AA5" w:rsidRPr="008204C8">
      <w:rPr>
        <w:noProof/>
      </w:rPr>
      <mc:AlternateContent>
        <mc:Choice Requires="wpg">
          <w:drawing>
            <wp:anchor distT="0" distB="0" distL="114300" distR="114300" simplePos="0" relativeHeight="251674624" behindDoc="0" locked="1" layoutInCell="1" allowOverlap="1" wp14:anchorId="559CB831" wp14:editId="752E801D">
              <wp:simplePos x="0" y="0"/>
              <wp:positionH relativeFrom="page">
                <wp:posOffset>360045</wp:posOffset>
              </wp:positionH>
              <wp:positionV relativeFrom="page">
                <wp:posOffset>360045</wp:posOffset>
              </wp:positionV>
              <wp:extent cx="2160000" cy="864000"/>
              <wp:effectExtent l="0" t="0" r="0" b="0"/>
              <wp:wrapNone/>
              <wp:docPr id="958426564" name="Group 3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60000" cy="864000"/>
                        <a:chOff x="0" y="0"/>
                        <a:chExt cx="468413" cy="187083"/>
                      </a:xfrm>
                    </wpg:grpSpPr>
                    <wpg:grpSp>
                      <wpg:cNvPr id="1137185292" name="Graphic 15"/>
                      <wpg:cNvGrpSpPr/>
                      <wpg:grpSpPr>
                        <a:xfrm>
                          <a:off x="174174" y="40008"/>
                          <a:ext cx="294239" cy="118976"/>
                          <a:chOff x="174174" y="40008"/>
                          <a:chExt cx="294239" cy="118976"/>
                        </a:xfrm>
                        <a:solidFill>
                          <a:srgbClr val="182C36"/>
                        </a:solidFill>
                      </wpg:grpSpPr>
                      <wps:wsp>
                        <wps:cNvPr id="1974739336" name="Free-form: Shape 1974739336"/>
                        <wps:cNvSpPr/>
                        <wps:spPr>
                          <a:xfrm>
                            <a:off x="176070" y="108249"/>
                            <a:ext cx="37755" cy="49686"/>
                          </a:xfrm>
                          <a:custGeom>
                            <a:avLst/>
                            <a:gdLst>
                              <a:gd name="csX0" fmla="*/ 0 w 37755"/>
                              <a:gd name="csY0" fmla="*/ 0 h 49686"/>
                              <a:gd name="csX1" fmla="*/ 36886 w 37755"/>
                              <a:gd name="csY1" fmla="*/ 0 h 49686"/>
                              <a:gd name="csX2" fmla="*/ 36886 w 37755"/>
                              <a:gd name="csY2" fmla="*/ 5776 h 49686"/>
                              <a:gd name="csX3" fmla="*/ 6579 w 37755"/>
                              <a:gd name="csY3" fmla="*/ 5776 h 49686"/>
                              <a:gd name="csX4" fmla="*/ 6579 w 37755"/>
                              <a:gd name="csY4" fmla="*/ 21119 h 49686"/>
                              <a:gd name="csX5" fmla="*/ 34121 w 37755"/>
                              <a:gd name="csY5" fmla="*/ 21119 h 49686"/>
                              <a:gd name="csX6" fmla="*/ 34121 w 37755"/>
                              <a:gd name="csY6" fmla="*/ 26672 h 49686"/>
                              <a:gd name="csX7" fmla="*/ 6579 w 37755"/>
                              <a:gd name="csY7" fmla="*/ 26672 h 49686"/>
                              <a:gd name="csX8" fmla="*/ 6579 w 37755"/>
                              <a:gd name="csY8" fmla="*/ 43621 h 49686"/>
                              <a:gd name="csX9" fmla="*/ 37756 w 37755"/>
                              <a:gd name="csY9" fmla="*/ 43621 h 49686"/>
                              <a:gd name="csX10" fmla="*/ 37756 w 37755"/>
                              <a:gd name="csY10" fmla="*/ 49687 h 49686"/>
                              <a:gd name="csX11" fmla="*/ 0 w 37755"/>
                              <a:gd name="csY11" fmla="*/ 49687 h 49686"/>
                              <a:gd name="csX12" fmla="*/ 0 w 37755"/>
                              <a:gd name="csY12" fmla="*/ 22 h 4968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37755" h="49686">
                                <a:moveTo>
                                  <a:pt x="0" y="0"/>
                                </a:moveTo>
                                <a:lnTo>
                                  <a:pt x="36886" y="0"/>
                                </a:lnTo>
                                <a:lnTo>
                                  <a:pt x="36886" y="5776"/>
                                </a:lnTo>
                                <a:lnTo>
                                  <a:pt x="6579" y="5776"/>
                                </a:lnTo>
                                <a:lnTo>
                                  <a:pt x="6579" y="21119"/>
                                </a:lnTo>
                                <a:lnTo>
                                  <a:pt x="34121" y="21119"/>
                                </a:lnTo>
                                <a:lnTo>
                                  <a:pt x="34121" y="26672"/>
                                </a:lnTo>
                                <a:lnTo>
                                  <a:pt x="6579" y="26672"/>
                                </a:lnTo>
                                <a:lnTo>
                                  <a:pt x="6579" y="43621"/>
                                </a:lnTo>
                                <a:lnTo>
                                  <a:pt x="37756" y="43621"/>
                                </a:lnTo>
                                <a:lnTo>
                                  <a:pt x="37756" y="49687"/>
                                </a:lnTo>
                                <a:lnTo>
                                  <a:pt x="0" y="49687"/>
                                </a:lnTo>
                                <a:lnTo>
                                  <a:pt x="0" y="22"/>
                                </a:lnTo>
                                <a:close/>
                              </a:path>
                            </a:pathLst>
                          </a:custGeom>
                          <a:solidFill>
                            <a:srgbClr val="182C36"/>
                          </a:solidFill>
                          <a:ln w="2230" cap="flat">
                            <a:noFill/>
                            <a:prstDash val="solid"/>
                            <a:miter/>
                          </a:ln>
                        </wps:spPr>
                        <wps:bodyPr/>
                      </wps:wsp>
                      <wps:wsp>
                        <wps:cNvPr id="499028462" name="Free-form: Shape 499028462"/>
                        <wps:cNvSpPr/>
                        <wps:spPr>
                          <a:xfrm>
                            <a:off x="215922" y="108227"/>
                            <a:ext cx="34477" cy="50757"/>
                          </a:xfrm>
                          <a:custGeom>
                            <a:avLst/>
                            <a:gdLst>
                              <a:gd name="csX0" fmla="*/ 22 w 34477"/>
                              <a:gd name="csY0" fmla="*/ 30909 h 50757"/>
                              <a:gd name="csX1" fmla="*/ 16592 w 34477"/>
                              <a:gd name="csY1" fmla="*/ 11039 h 50757"/>
                              <a:gd name="csX2" fmla="*/ 28412 w 34477"/>
                              <a:gd name="csY2" fmla="*/ 17239 h 50757"/>
                              <a:gd name="csX3" fmla="*/ 28568 w 34477"/>
                              <a:gd name="csY3" fmla="*/ 17239 h 50757"/>
                              <a:gd name="csX4" fmla="*/ 28568 w 34477"/>
                              <a:gd name="csY4" fmla="*/ 0 h 50757"/>
                              <a:gd name="csX5" fmla="*/ 34477 w 34477"/>
                              <a:gd name="csY5" fmla="*/ 0 h 50757"/>
                              <a:gd name="csX6" fmla="*/ 34477 w 34477"/>
                              <a:gd name="csY6" fmla="*/ 49665 h 50757"/>
                              <a:gd name="csX7" fmla="*/ 28568 w 34477"/>
                              <a:gd name="csY7" fmla="*/ 49665 h 50757"/>
                              <a:gd name="csX8" fmla="*/ 28568 w 34477"/>
                              <a:gd name="csY8" fmla="*/ 45070 h 50757"/>
                              <a:gd name="csX9" fmla="*/ 28412 w 34477"/>
                              <a:gd name="csY9" fmla="*/ 45070 h 50757"/>
                              <a:gd name="csX10" fmla="*/ 16726 w 34477"/>
                              <a:gd name="csY10" fmla="*/ 50757 h 50757"/>
                              <a:gd name="csX11" fmla="*/ 0 w 34477"/>
                              <a:gd name="csY11" fmla="*/ 30887 h 50757"/>
                              <a:gd name="csX12" fmla="*/ 28947 w 34477"/>
                              <a:gd name="csY12" fmla="*/ 30998 h 50757"/>
                              <a:gd name="csX13" fmla="*/ 16904 w 34477"/>
                              <a:gd name="csY13" fmla="*/ 16101 h 50757"/>
                              <a:gd name="csX14" fmla="*/ 6088 w 34477"/>
                              <a:gd name="csY14" fmla="*/ 30998 h 50757"/>
                              <a:gd name="csX15" fmla="*/ 16971 w 34477"/>
                              <a:gd name="csY15" fmla="*/ 45829 h 50757"/>
                              <a:gd name="csX16" fmla="*/ 28947 w 34477"/>
                              <a:gd name="csY16" fmla="*/ 30998 h 5075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4477" h="50757">
                                <a:moveTo>
                                  <a:pt x="22" y="30909"/>
                                </a:moveTo>
                                <a:cubicBezTo>
                                  <a:pt x="22" y="18354"/>
                                  <a:pt x="7248" y="11039"/>
                                  <a:pt x="16592" y="11039"/>
                                </a:cubicBezTo>
                                <a:cubicBezTo>
                                  <a:pt x="21922" y="11039"/>
                                  <a:pt x="26003" y="13671"/>
                                  <a:pt x="28412" y="17239"/>
                                </a:cubicBezTo>
                                <a:lnTo>
                                  <a:pt x="28568" y="17239"/>
                                </a:lnTo>
                                <a:lnTo>
                                  <a:pt x="28568" y="0"/>
                                </a:lnTo>
                                <a:lnTo>
                                  <a:pt x="34477" y="0"/>
                                </a:lnTo>
                                <a:lnTo>
                                  <a:pt x="34477" y="49665"/>
                                </a:lnTo>
                                <a:lnTo>
                                  <a:pt x="28568" y="49665"/>
                                </a:lnTo>
                                <a:lnTo>
                                  <a:pt x="28568" y="45070"/>
                                </a:lnTo>
                                <a:lnTo>
                                  <a:pt x="28412" y="45070"/>
                                </a:lnTo>
                                <a:cubicBezTo>
                                  <a:pt x="25557" y="48728"/>
                                  <a:pt x="22056" y="50757"/>
                                  <a:pt x="16726" y="50757"/>
                                </a:cubicBezTo>
                                <a:cubicBezTo>
                                  <a:pt x="6423" y="50757"/>
                                  <a:pt x="0" y="43019"/>
                                  <a:pt x="0" y="30887"/>
                                </a:cubicBezTo>
                                <a:close/>
                                <a:moveTo>
                                  <a:pt x="28947" y="30998"/>
                                </a:moveTo>
                                <a:cubicBezTo>
                                  <a:pt x="28947" y="22234"/>
                                  <a:pt x="24710" y="16101"/>
                                  <a:pt x="16904" y="16101"/>
                                </a:cubicBezTo>
                                <a:cubicBezTo>
                                  <a:pt x="9746" y="16101"/>
                                  <a:pt x="6088" y="22524"/>
                                  <a:pt x="6088" y="30998"/>
                                </a:cubicBezTo>
                                <a:cubicBezTo>
                                  <a:pt x="6088" y="39473"/>
                                  <a:pt x="9746" y="45829"/>
                                  <a:pt x="16971" y="45829"/>
                                </a:cubicBezTo>
                                <a:cubicBezTo>
                                  <a:pt x="25379" y="45829"/>
                                  <a:pt x="28947" y="39540"/>
                                  <a:pt x="28947" y="30998"/>
                                </a:cubicBezTo>
                                <a:close/>
                              </a:path>
                            </a:pathLst>
                          </a:custGeom>
                          <a:solidFill>
                            <a:srgbClr val="182C36"/>
                          </a:solidFill>
                          <a:ln w="2230" cap="flat">
                            <a:noFill/>
                            <a:prstDash val="solid"/>
                            <a:miter/>
                          </a:ln>
                        </wps:spPr>
                        <wps:bodyPr/>
                      </wps:wsp>
                      <wps:wsp>
                        <wps:cNvPr id="1260560729" name="Free-form: Shape 1260560729"/>
                        <wps:cNvSpPr/>
                        <wps:spPr>
                          <a:xfrm>
                            <a:off x="256755" y="120158"/>
                            <a:ext cx="30151" cy="38625"/>
                          </a:xfrm>
                          <a:custGeom>
                            <a:avLst/>
                            <a:gdLst>
                              <a:gd name="csX0" fmla="*/ 24264 w 30151"/>
                              <a:gd name="csY0" fmla="*/ 37756 h 38625"/>
                              <a:gd name="csX1" fmla="*/ 24264 w 30151"/>
                              <a:gd name="csY1" fmla="*/ 32560 h 38625"/>
                              <a:gd name="csX2" fmla="*/ 24107 w 30151"/>
                              <a:gd name="csY2" fmla="*/ 32560 h 38625"/>
                              <a:gd name="csX3" fmla="*/ 12712 w 30151"/>
                              <a:gd name="csY3" fmla="*/ 38625 h 38625"/>
                              <a:gd name="csX4" fmla="*/ 0 w 30151"/>
                              <a:gd name="csY4" fmla="*/ 26137 h 38625"/>
                              <a:gd name="csX5" fmla="*/ 0 w 30151"/>
                              <a:gd name="csY5" fmla="*/ 0 h 38625"/>
                              <a:gd name="csX6" fmla="*/ 5910 w 30151"/>
                              <a:gd name="csY6" fmla="*/ 0 h 38625"/>
                              <a:gd name="csX7" fmla="*/ 5910 w 30151"/>
                              <a:gd name="csY7" fmla="*/ 26003 h 38625"/>
                              <a:gd name="csX8" fmla="*/ 14384 w 30151"/>
                              <a:gd name="csY8" fmla="*/ 33742 h 38625"/>
                              <a:gd name="csX9" fmla="*/ 24241 w 30151"/>
                              <a:gd name="csY9" fmla="*/ 23215 h 38625"/>
                              <a:gd name="csX10" fmla="*/ 24241 w 30151"/>
                              <a:gd name="csY10" fmla="*/ 0 h 38625"/>
                              <a:gd name="csX11" fmla="*/ 30151 w 30151"/>
                              <a:gd name="csY11" fmla="*/ 0 h 38625"/>
                              <a:gd name="csX12" fmla="*/ 30151 w 30151"/>
                              <a:gd name="csY12" fmla="*/ 37756 h 38625"/>
                              <a:gd name="csX13" fmla="*/ 24241 w 30151"/>
                              <a:gd name="csY13" fmla="*/ 37756 h 386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151" h="38625">
                                <a:moveTo>
                                  <a:pt x="24264" y="37756"/>
                                </a:moveTo>
                                <a:lnTo>
                                  <a:pt x="24264" y="32560"/>
                                </a:lnTo>
                                <a:lnTo>
                                  <a:pt x="24107" y="32560"/>
                                </a:lnTo>
                                <a:cubicBezTo>
                                  <a:pt x="21409" y="36217"/>
                                  <a:pt x="18198" y="38625"/>
                                  <a:pt x="12712" y="38625"/>
                                </a:cubicBezTo>
                                <a:cubicBezTo>
                                  <a:pt x="4973" y="38625"/>
                                  <a:pt x="0" y="33942"/>
                                  <a:pt x="0" y="26137"/>
                                </a:cubicBezTo>
                                <a:lnTo>
                                  <a:pt x="0" y="0"/>
                                </a:lnTo>
                                <a:lnTo>
                                  <a:pt x="5910" y="0"/>
                                </a:lnTo>
                                <a:lnTo>
                                  <a:pt x="5910" y="26003"/>
                                </a:lnTo>
                                <a:cubicBezTo>
                                  <a:pt x="5910" y="30887"/>
                                  <a:pt x="9054" y="33742"/>
                                  <a:pt x="14384" y="33742"/>
                                </a:cubicBezTo>
                                <a:cubicBezTo>
                                  <a:pt x="20383" y="33742"/>
                                  <a:pt x="24241" y="29214"/>
                                  <a:pt x="24241" y="23215"/>
                                </a:cubicBezTo>
                                <a:lnTo>
                                  <a:pt x="24241" y="0"/>
                                </a:lnTo>
                                <a:lnTo>
                                  <a:pt x="30151" y="0"/>
                                </a:lnTo>
                                <a:lnTo>
                                  <a:pt x="30151" y="37756"/>
                                </a:lnTo>
                                <a:lnTo>
                                  <a:pt x="24241" y="37756"/>
                                </a:lnTo>
                                <a:close/>
                              </a:path>
                            </a:pathLst>
                          </a:custGeom>
                          <a:solidFill>
                            <a:srgbClr val="182C36"/>
                          </a:solidFill>
                          <a:ln w="2230" cap="flat">
                            <a:noFill/>
                            <a:prstDash val="solid"/>
                            <a:miter/>
                          </a:ln>
                        </wps:spPr>
                        <wps:bodyPr/>
                      </wps:wsp>
                      <wps:wsp>
                        <wps:cNvPr id="1653427156" name="Free-form: Shape 1653427156"/>
                        <wps:cNvSpPr/>
                        <wps:spPr>
                          <a:xfrm>
                            <a:off x="291388" y="119199"/>
                            <a:ext cx="34410" cy="39718"/>
                          </a:xfrm>
                          <a:custGeom>
                            <a:avLst/>
                            <a:gdLst>
                              <a:gd name="csX0" fmla="*/ 0 w 34410"/>
                              <a:gd name="csY0" fmla="*/ 19870 h 39718"/>
                              <a:gd name="csX1" fmla="*/ 18265 w 34410"/>
                              <a:gd name="csY1" fmla="*/ 0 h 39718"/>
                              <a:gd name="csX2" fmla="*/ 34411 w 34410"/>
                              <a:gd name="csY2" fmla="*/ 13135 h 39718"/>
                              <a:gd name="csX3" fmla="*/ 28412 w 34410"/>
                              <a:gd name="csY3" fmla="*/ 13135 h 39718"/>
                              <a:gd name="csX4" fmla="*/ 18265 w 34410"/>
                              <a:gd name="csY4" fmla="*/ 4884 h 39718"/>
                              <a:gd name="csX5" fmla="*/ 6066 w 34410"/>
                              <a:gd name="csY5" fmla="*/ 19848 h 39718"/>
                              <a:gd name="csX6" fmla="*/ 18265 w 34410"/>
                              <a:gd name="csY6" fmla="*/ 34745 h 39718"/>
                              <a:gd name="csX7" fmla="*/ 28568 w 34410"/>
                              <a:gd name="csY7" fmla="*/ 25401 h 39718"/>
                              <a:gd name="csX8" fmla="*/ 34411 w 34410"/>
                              <a:gd name="csY8" fmla="*/ 25401 h 39718"/>
                              <a:gd name="csX9" fmla="*/ 18265 w 34410"/>
                              <a:gd name="csY9" fmla="*/ 39718 h 39718"/>
                              <a:gd name="csX10" fmla="*/ 0 w 34410"/>
                              <a:gd name="csY10" fmla="*/ 19848 h 397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4410" h="39718">
                                <a:moveTo>
                                  <a:pt x="0" y="19870"/>
                                </a:moveTo>
                                <a:cubicBezTo>
                                  <a:pt x="0" y="8920"/>
                                  <a:pt x="7003" y="0"/>
                                  <a:pt x="18265" y="0"/>
                                </a:cubicBezTo>
                                <a:cubicBezTo>
                                  <a:pt x="27163" y="0"/>
                                  <a:pt x="33095" y="5107"/>
                                  <a:pt x="34411" y="13135"/>
                                </a:cubicBezTo>
                                <a:lnTo>
                                  <a:pt x="28412" y="13135"/>
                                </a:lnTo>
                                <a:cubicBezTo>
                                  <a:pt x="27542" y="8028"/>
                                  <a:pt x="23951" y="4884"/>
                                  <a:pt x="18265" y="4884"/>
                                </a:cubicBezTo>
                                <a:cubicBezTo>
                                  <a:pt x="10236" y="4884"/>
                                  <a:pt x="6066" y="11530"/>
                                  <a:pt x="6066" y="19848"/>
                                </a:cubicBezTo>
                                <a:cubicBezTo>
                                  <a:pt x="6066" y="28166"/>
                                  <a:pt x="10236" y="34745"/>
                                  <a:pt x="18265" y="34745"/>
                                </a:cubicBezTo>
                                <a:cubicBezTo>
                                  <a:pt x="24397" y="34745"/>
                                  <a:pt x="28055" y="31244"/>
                                  <a:pt x="28568" y="25401"/>
                                </a:cubicBezTo>
                                <a:lnTo>
                                  <a:pt x="34411" y="25401"/>
                                </a:lnTo>
                                <a:cubicBezTo>
                                  <a:pt x="33608" y="34455"/>
                                  <a:pt x="27698" y="39718"/>
                                  <a:pt x="18265" y="39718"/>
                                </a:cubicBezTo>
                                <a:cubicBezTo>
                                  <a:pt x="7025" y="39718"/>
                                  <a:pt x="0" y="30820"/>
                                  <a:pt x="0" y="19848"/>
                                </a:cubicBezTo>
                                <a:close/>
                              </a:path>
                            </a:pathLst>
                          </a:custGeom>
                          <a:solidFill>
                            <a:srgbClr val="182C36"/>
                          </a:solidFill>
                          <a:ln w="2230" cap="flat">
                            <a:noFill/>
                            <a:prstDash val="solid"/>
                            <a:miter/>
                          </a:ln>
                        </wps:spPr>
                        <wps:bodyPr/>
                      </wps:wsp>
                      <wps:wsp>
                        <wps:cNvPr id="707195515" name="Free-form: Shape 707195515"/>
                        <wps:cNvSpPr/>
                        <wps:spPr>
                          <a:xfrm>
                            <a:off x="328431" y="119422"/>
                            <a:ext cx="35146" cy="39205"/>
                          </a:xfrm>
                          <a:custGeom>
                            <a:avLst/>
                            <a:gdLst>
                              <a:gd name="csX0" fmla="*/ 25401 w 35146"/>
                              <a:gd name="csY0" fmla="*/ 33229 h 39205"/>
                              <a:gd name="csX1" fmla="*/ 25334 w 35146"/>
                              <a:gd name="csY1" fmla="*/ 33229 h 39205"/>
                              <a:gd name="csX2" fmla="*/ 12779 w 35146"/>
                              <a:gd name="csY2" fmla="*/ 39205 h 39205"/>
                              <a:gd name="csX3" fmla="*/ 0 w 35146"/>
                              <a:gd name="csY3" fmla="*/ 28701 h 39205"/>
                              <a:gd name="csX4" fmla="*/ 16436 w 35146"/>
                              <a:gd name="csY4" fmla="*/ 16503 h 39205"/>
                              <a:gd name="csX5" fmla="*/ 25490 w 35146"/>
                              <a:gd name="csY5" fmla="*/ 11106 h 39205"/>
                              <a:gd name="csX6" fmla="*/ 17016 w 35146"/>
                              <a:gd name="csY6" fmla="*/ 4460 h 39205"/>
                              <a:gd name="csX7" fmla="*/ 7605 w 35146"/>
                              <a:gd name="csY7" fmla="*/ 12779 h 39205"/>
                              <a:gd name="csX8" fmla="*/ 1918 w 35146"/>
                              <a:gd name="csY8" fmla="*/ 12779 h 39205"/>
                              <a:gd name="csX9" fmla="*/ 16971 w 35146"/>
                              <a:gd name="csY9" fmla="*/ 0 h 39205"/>
                              <a:gd name="csX10" fmla="*/ 30909 w 35146"/>
                              <a:gd name="csY10" fmla="*/ 11976 h 39205"/>
                              <a:gd name="csX11" fmla="*/ 30909 w 35146"/>
                              <a:gd name="csY11" fmla="*/ 29950 h 39205"/>
                              <a:gd name="csX12" fmla="*/ 34923 w 35146"/>
                              <a:gd name="csY12" fmla="*/ 33965 h 39205"/>
                              <a:gd name="csX13" fmla="*/ 35146 w 35146"/>
                              <a:gd name="csY13" fmla="*/ 33965 h 39205"/>
                              <a:gd name="csX14" fmla="*/ 35146 w 35146"/>
                              <a:gd name="csY14" fmla="*/ 38269 h 39205"/>
                              <a:gd name="csX15" fmla="*/ 31935 w 35146"/>
                              <a:gd name="csY15" fmla="*/ 38848 h 39205"/>
                              <a:gd name="csX16" fmla="*/ 25446 w 35146"/>
                              <a:gd name="csY16" fmla="*/ 33229 h 39205"/>
                              <a:gd name="csX17" fmla="*/ 25557 w 35146"/>
                              <a:gd name="csY17" fmla="*/ 24531 h 39205"/>
                              <a:gd name="csX18" fmla="*/ 25557 w 35146"/>
                              <a:gd name="csY18" fmla="*/ 18108 h 39205"/>
                              <a:gd name="csX19" fmla="*/ 16949 w 35146"/>
                              <a:gd name="csY19" fmla="*/ 20874 h 39205"/>
                              <a:gd name="csX20" fmla="*/ 6289 w 35146"/>
                              <a:gd name="csY20" fmla="*/ 28545 h 39205"/>
                              <a:gd name="csX21" fmla="*/ 14094 w 35146"/>
                              <a:gd name="csY21" fmla="*/ 34678 h 39205"/>
                              <a:gd name="csX22" fmla="*/ 25557 w 35146"/>
                              <a:gd name="csY22" fmla="*/ 24531 h 3920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35146" h="39205">
                                <a:moveTo>
                                  <a:pt x="25401" y="33229"/>
                                </a:moveTo>
                                <a:lnTo>
                                  <a:pt x="25334" y="33229"/>
                                </a:lnTo>
                                <a:cubicBezTo>
                                  <a:pt x="23082" y="36150"/>
                                  <a:pt x="19201" y="39205"/>
                                  <a:pt x="12779" y="39205"/>
                                </a:cubicBezTo>
                                <a:cubicBezTo>
                                  <a:pt x="5620" y="39205"/>
                                  <a:pt x="0" y="35838"/>
                                  <a:pt x="0" y="28701"/>
                                </a:cubicBezTo>
                                <a:cubicBezTo>
                                  <a:pt x="0" y="19781"/>
                                  <a:pt x="7003" y="17975"/>
                                  <a:pt x="16436" y="16503"/>
                                </a:cubicBezTo>
                                <a:cubicBezTo>
                                  <a:pt x="21766" y="15700"/>
                                  <a:pt x="25490" y="15187"/>
                                  <a:pt x="25490" y="11106"/>
                                </a:cubicBezTo>
                                <a:cubicBezTo>
                                  <a:pt x="25490" y="7025"/>
                                  <a:pt x="22413" y="4460"/>
                                  <a:pt x="17016" y="4460"/>
                                </a:cubicBezTo>
                                <a:cubicBezTo>
                                  <a:pt x="10883" y="4460"/>
                                  <a:pt x="7805" y="7092"/>
                                  <a:pt x="7605" y="12779"/>
                                </a:cubicBezTo>
                                <a:lnTo>
                                  <a:pt x="1918" y="12779"/>
                                </a:lnTo>
                                <a:cubicBezTo>
                                  <a:pt x="2141" y="5486"/>
                                  <a:pt x="6958" y="0"/>
                                  <a:pt x="16971" y="0"/>
                                </a:cubicBezTo>
                                <a:cubicBezTo>
                                  <a:pt x="24999" y="0"/>
                                  <a:pt x="30909" y="2988"/>
                                  <a:pt x="30909" y="11976"/>
                                </a:cubicBezTo>
                                <a:lnTo>
                                  <a:pt x="30909" y="29950"/>
                                </a:lnTo>
                                <a:cubicBezTo>
                                  <a:pt x="30909" y="33028"/>
                                  <a:pt x="31645" y="34700"/>
                                  <a:pt x="34923" y="33965"/>
                                </a:cubicBezTo>
                                <a:lnTo>
                                  <a:pt x="35146" y="33965"/>
                                </a:lnTo>
                                <a:lnTo>
                                  <a:pt x="35146" y="38269"/>
                                </a:lnTo>
                                <a:cubicBezTo>
                                  <a:pt x="34411" y="38559"/>
                                  <a:pt x="33474" y="38848"/>
                                  <a:pt x="31935" y="38848"/>
                                </a:cubicBezTo>
                                <a:cubicBezTo>
                                  <a:pt x="28055" y="38848"/>
                                  <a:pt x="26025" y="37087"/>
                                  <a:pt x="25446" y="33229"/>
                                </a:cubicBezTo>
                                <a:close/>
                                <a:moveTo>
                                  <a:pt x="25557" y="24531"/>
                                </a:moveTo>
                                <a:lnTo>
                                  <a:pt x="25557" y="18108"/>
                                </a:lnTo>
                                <a:cubicBezTo>
                                  <a:pt x="23595" y="19357"/>
                                  <a:pt x="20160" y="20294"/>
                                  <a:pt x="16949" y="20874"/>
                                </a:cubicBezTo>
                                <a:cubicBezTo>
                                  <a:pt x="11039" y="21967"/>
                                  <a:pt x="6289" y="22992"/>
                                  <a:pt x="6289" y="28545"/>
                                </a:cubicBezTo>
                                <a:cubicBezTo>
                                  <a:pt x="6289" y="33585"/>
                                  <a:pt x="10236" y="34678"/>
                                  <a:pt x="14094" y="34678"/>
                                </a:cubicBezTo>
                                <a:cubicBezTo>
                                  <a:pt x="21989" y="34678"/>
                                  <a:pt x="25557" y="28902"/>
                                  <a:pt x="25557" y="24531"/>
                                </a:cubicBezTo>
                                <a:close/>
                              </a:path>
                            </a:pathLst>
                          </a:custGeom>
                          <a:solidFill>
                            <a:srgbClr val="182C36"/>
                          </a:solidFill>
                          <a:ln w="2230" cap="flat">
                            <a:noFill/>
                            <a:prstDash val="solid"/>
                            <a:miter/>
                          </a:ln>
                        </wps:spPr>
                        <wps:bodyPr/>
                      </wps:wsp>
                      <wps:wsp>
                        <wps:cNvPr id="52462628" name="Free-form: Shape 52462628"/>
                        <wps:cNvSpPr/>
                        <wps:spPr>
                          <a:xfrm>
                            <a:off x="363332" y="108249"/>
                            <a:ext cx="18688" cy="49865"/>
                          </a:xfrm>
                          <a:custGeom>
                            <a:avLst/>
                            <a:gdLst>
                              <a:gd name="csX0" fmla="*/ 0 w 18688"/>
                              <a:gd name="csY0" fmla="*/ 11909 h 49865"/>
                              <a:gd name="csX1" fmla="*/ 5486 w 18688"/>
                              <a:gd name="csY1" fmla="*/ 11909 h 49865"/>
                              <a:gd name="csX2" fmla="*/ 5486 w 18688"/>
                              <a:gd name="csY2" fmla="*/ 0 h 49865"/>
                              <a:gd name="csX3" fmla="*/ 11396 w 18688"/>
                              <a:gd name="csY3" fmla="*/ 0 h 49865"/>
                              <a:gd name="csX4" fmla="*/ 11396 w 18688"/>
                              <a:gd name="csY4" fmla="*/ 11909 h 49865"/>
                              <a:gd name="csX5" fmla="*/ 18688 w 18688"/>
                              <a:gd name="csY5" fmla="*/ 11909 h 49865"/>
                              <a:gd name="csX6" fmla="*/ 18688 w 18688"/>
                              <a:gd name="csY6" fmla="*/ 16726 h 49865"/>
                              <a:gd name="csX7" fmla="*/ 11396 w 18688"/>
                              <a:gd name="csY7" fmla="*/ 16726 h 49865"/>
                              <a:gd name="csX8" fmla="*/ 11396 w 18688"/>
                              <a:gd name="csY8" fmla="*/ 41257 h 49865"/>
                              <a:gd name="csX9" fmla="*/ 15187 w 18688"/>
                              <a:gd name="csY9" fmla="*/ 44758 h 49865"/>
                              <a:gd name="csX10" fmla="*/ 18331 w 18688"/>
                              <a:gd name="csY10" fmla="*/ 44245 h 49865"/>
                              <a:gd name="csX11" fmla="*/ 18555 w 18688"/>
                              <a:gd name="csY11" fmla="*/ 44245 h 49865"/>
                              <a:gd name="csX12" fmla="*/ 18555 w 18688"/>
                              <a:gd name="csY12" fmla="*/ 49352 h 49865"/>
                              <a:gd name="csX13" fmla="*/ 13804 w 18688"/>
                              <a:gd name="csY13" fmla="*/ 49865 h 49865"/>
                              <a:gd name="csX14" fmla="*/ 5486 w 18688"/>
                              <a:gd name="csY14" fmla="*/ 42550 h 49865"/>
                              <a:gd name="csX15" fmla="*/ 5486 w 18688"/>
                              <a:gd name="csY15" fmla="*/ 16704 h 49865"/>
                              <a:gd name="csX16" fmla="*/ 0 w 18688"/>
                              <a:gd name="csY16" fmla="*/ 16704 h 49865"/>
                              <a:gd name="csX17" fmla="*/ 0 w 18688"/>
                              <a:gd name="csY17" fmla="*/ 11886 h 498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Lst>
                            <a:rect l="l" t="t" r="r" b="b"/>
                            <a:pathLst>
                              <a:path w="18688" h="49865">
                                <a:moveTo>
                                  <a:pt x="0" y="11909"/>
                                </a:moveTo>
                                <a:lnTo>
                                  <a:pt x="5486" y="11909"/>
                                </a:lnTo>
                                <a:lnTo>
                                  <a:pt x="5486" y="0"/>
                                </a:lnTo>
                                <a:lnTo>
                                  <a:pt x="11396" y="0"/>
                                </a:lnTo>
                                <a:lnTo>
                                  <a:pt x="11396" y="11909"/>
                                </a:lnTo>
                                <a:lnTo>
                                  <a:pt x="18688" y="11909"/>
                                </a:lnTo>
                                <a:lnTo>
                                  <a:pt x="18688" y="16726"/>
                                </a:lnTo>
                                <a:lnTo>
                                  <a:pt x="11396" y="16726"/>
                                </a:lnTo>
                                <a:lnTo>
                                  <a:pt x="11396" y="41257"/>
                                </a:lnTo>
                                <a:cubicBezTo>
                                  <a:pt x="11396" y="43889"/>
                                  <a:pt x="12779" y="44758"/>
                                  <a:pt x="15187" y="44758"/>
                                </a:cubicBezTo>
                                <a:cubicBezTo>
                                  <a:pt x="16347" y="44758"/>
                                  <a:pt x="17662" y="44468"/>
                                  <a:pt x="18331" y="44245"/>
                                </a:cubicBezTo>
                                <a:lnTo>
                                  <a:pt x="18555" y="44245"/>
                                </a:lnTo>
                                <a:lnTo>
                                  <a:pt x="18555" y="49352"/>
                                </a:lnTo>
                                <a:cubicBezTo>
                                  <a:pt x="17172" y="49642"/>
                                  <a:pt x="15566" y="49865"/>
                                  <a:pt x="13804" y="49865"/>
                                </a:cubicBezTo>
                                <a:cubicBezTo>
                                  <a:pt x="8987" y="49865"/>
                                  <a:pt x="5486" y="47903"/>
                                  <a:pt x="5486" y="42550"/>
                                </a:cubicBezTo>
                                <a:lnTo>
                                  <a:pt x="5486" y="16704"/>
                                </a:lnTo>
                                <a:lnTo>
                                  <a:pt x="0" y="16704"/>
                                </a:lnTo>
                                <a:lnTo>
                                  <a:pt x="0" y="11886"/>
                                </a:lnTo>
                                <a:close/>
                              </a:path>
                            </a:pathLst>
                          </a:custGeom>
                          <a:solidFill>
                            <a:srgbClr val="182C36"/>
                          </a:solidFill>
                          <a:ln w="2230" cap="flat">
                            <a:noFill/>
                            <a:prstDash val="solid"/>
                            <a:miter/>
                          </a:ln>
                        </wps:spPr>
                        <wps:bodyPr/>
                      </wps:wsp>
                      <wps:wsp>
                        <wps:cNvPr id="1080211970" name="Free-form: Shape 1080211970"/>
                        <wps:cNvSpPr/>
                        <wps:spPr>
                          <a:xfrm>
                            <a:off x="386703" y="108249"/>
                            <a:ext cx="5909" cy="49664"/>
                          </a:xfrm>
                          <a:custGeom>
                            <a:avLst/>
                            <a:gdLst>
                              <a:gd name="csX0" fmla="*/ 0 w 5909"/>
                              <a:gd name="csY0" fmla="*/ 0 h 49664"/>
                              <a:gd name="csX1" fmla="*/ 5910 w 5909"/>
                              <a:gd name="csY1" fmla="*/ 0 h 49664"/>
                              <a:gd name="csX2" fmla="*/ 5910 w 5909"/>
                              <a:gd name="csY2" fmla="*/ 7292 h 49664"/>
                              <a:gd name="csX3" fmla="*/ 0 w 5909"/>
                              <a:gd name="csY3" fmla="*/ 7292 h 49664"/>
                              <a:gd name="csX4" fmla="*/ 0 w 5909"/>
                              <a:gd name="csY4" fmla="*/ 0 h 49664"/>
                              <a:gd name="csX5" fmla="*/ 0 w 5909"/>
                              <a:gd name="csY5" fmla="*/ 11909 h 49664"/>
                              <a:gd name="csX6" fmla="*/ 5910 w 5909"/>
                              <a:gd name="csY6" fmla="*/ 11909 h 49664"/>
                              <a:gd name="csX7" fmla="*/ 5910 w 5909"/>
                              <a:gd name="csY7" fmla="*/ 49664 h 49664"/>
                              <a:gd name="csX8" fmla="*/ 0 w 5909"/>
                              <a:gd name="csY8" fmla="*/ 49664 h 49664"/>
                              <a:gd name="csX9" fmla="*/ 0 w 5909"/>
                              <a:gd name="csY9" fmla="*/ 11909 h 4966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909" h="49664">
                                <a:moveTo>
                                  <a:pt x="0" y="0"/>
                                </a:moveTo>
                                <a:lnTo>
                                  <a:pt x="5910" y="0"/>
                                </a:lnTo>
                                <a:lnTo>
                                  <a:pt x="5910" y="7292"/>
                                </a:lnTo>
                                <a:lnTo>
                                  <a:pt x="0" y="7292"/>
                                </a:lnTo>
                                <a:lnTo>
                                  <a:pt x="0" y="0"/>
                                </a:lnTo>
                                <a:close/>
                                <a:moveTo>
                                  <a:pt x="0" y="11909"/>
                                </a:moveTo>
                                <a:lnTo>
                                  <a:pt x="5910" y="11909"/>
                                </a:lnTo>
                                <a:lnTo>
                                  <a:pt x="5910" y="49664"/>
                                </a:lnTo>
                                <a:lnTo>
                                  <a:pt x="0" y="49664"/>
                                </a:lnTo>
                                <a:lnTo>
                                  <a:pt x="0" y="11909"/>
                                </a:lnTo>
                                <a:close/>
                              </a:path>
                            </a:pathLst>
                          </a:custGeom>
                          <a:solidFill>
                            <a:srgbClr val="182C36"/>
                          </a:solidFill>
                          <a:ln w="2230" cap="flat">
                            <a:noFill/>
                            <a:prstDash val="solid"/>
                            <a:miter/>
                          </a:ln>
                        </wps:spPr>
                        <wps:bodyPr/>
                      </wps:wsp>
                      <wps:wsp>
                        <wps:cNvPr id="912498700" name="Free-form: Shape 912498700"/>
                        <wps:cNvSpPr/>
                        <wps:spPr>
                          <a:xfrm>
                            <a:off x="397073" y="119199"/>
                            <a:ext cx="36439" cy="39740"/>
                          </a:xfrm>
                          <a:custGeom>
                            <a:avLst/>
                            <a:gdLst>
                              <a:gd name="csX0" fmla="*/ 0 w 36439"/>
                              <a:gd name="csY0" fmla="*/ 19870 h 39740"/>
                              <a:gd name="csX1" fmla="*/ 18265 w 36439"/>
                              <a:gd name="csY1" fmla="*/ 0 h 39740"/>
                              <a:gd name="csX2" fmla="*/ 36440 w 36439"/>
                              <a:gd name="csY2" fmla="*/ 19870 h 39740"/>
                              <a:gd name="csX3" fmla="*/ 18265 w 36439"/>
                              <a:gd name="csY3" fmla="*/ 39741 h 39740"/>
                              <a:gd name="csX4" fmla="*/ 0 w 36439"/>
                              <a:gd name="csY4" fmla="*/ 19870 h 39740"/>
                              <a:gd name="csX5" fmla="*/ 30374 w 36439"/>
                              <a:gd name="csY5" fmla="*/ 19870 h 39740"/>
                              <a:gd name="csX6" fmla="*/ 18242 w 36439"/>
                              <a:gd name="csY6" fmla="*/ 4906 h 39740"/>
                              <a:gd name="csX7" fmla="*/ 6044 w 36439"/>
                              <a:gd name="csY7" fmla="*/ 19870 h 39740"/>
                              <a:gd name="csX8" fmla="*/ 18242 w 36439"/>
                              <a:gd name="csY8" fmla="*/ 34767 h 39740"/>
                              <a:gd name="csX9" fmla="*/ 30374 w 36439"/>
                              <a:gd name="csY9" fmla="*/ 19870 h 397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6439" h="39740">
                                <a:moveTo>
                                  <a:pt x="0" y="19870"/>
                                </a:moveTo>
                                <a:cubicBezTo>
                                  <a:pt x="0" y="8920"/>
                                  <a:pt x="7003" y="0"/>
                                  <a:pt x="18265" y="0"/>
                                </a:cubicBezTo>
                                <a:cubicBezTo>
                                  <a:pt x="29527" y="0"/>
                                  <a:pt x="36440" y="8920"/>
                                  <a:pt x="36440" y="19870"/>
                                </a:cubicBezTo>
                                <a:cubicBezTo>
                                  <a:pt x="36440" y="30820"/>
                                  <a:pt x="29571" y="39741"/>
                                  <a:pt x="18265" y="39741"/>
                                </a:cubicBezTo>
                                <a:cubicBezTo>
                                  <a:pt x="6958" y="39741"/>
                                  <a:pt x="0" y="30842"/>
                                  <a:pt x="0" y="19870"/>
                                </a:cubicBezTo>
                                <a:close/>
                                <a:moveTo>
                                  <a:pt x="30374" y="19870"/>
                                </a:moveTo>
                                <a:cubicBezTo>
                                  <a:pt x="30374" y="11552"/>
                                  <a:pt x="26293" y="4906"/>
                                  <a:pt x="18242" y="4906"/>
                                </a:cubicBezTo>
                                <a:cubicBezTo>
                                  <a:pt x="10192" y="4906"/>
                                  <a:pt x="6044" y="11552"/>
                                  <a:pt x="6044" y="19870"/>
                                </a:cubicBezTo>
                                <a:cubicBezTo>
                                  <a:pt x="6044" y="28189"/>
                                  <a:pt x="10214" y="34767"/>
                                  <a:pt x="18242" y="34767"/>
                                </a:cubicBezTo>
                                <a:cubicBezTo>
                                  <a:pt x="26271" y="34767"/>
                                  <a:pt x="30374" y="28189"/>
                                  <a:pt x="30374" y="19870"/>
                                </a:cubicBezTo>
                                <a:close/>
                              </a:path>
                            </a:pathLst>
                          </a:custGeom>
                          <a:solidFill>
                            <a:srgbClr val="182C36"/>
                          </a:solidFill>
                          <a:ln w="2230" cap="flat">
                            <a:noFill/>
                            <a:prstDash val="solid"/>
                            <a:miter/>
                          </a:ln>
                        </wps:spPr>
                        <wps:bodyPr/>
                      </wps:wsp>
                      <wps:wsp>
                        <wps:cNvPr id="2029149835" name="Free-form: Shape 2029149835"/>
                        <wps:cNvSpPr/>
                        <wps:spPr>
                          <a:xfrm>
                            <a:off x="437683" y="119288"/>
                            <a:ext cx="30730" cy="38647"/>
                          </a:xfrm>
                          <a:custGeom>
                            <a:avLst/>
                            <a:gdLst>
                              <a:gd name="csX0" fmla="*/ 5887 w 30730"/>
                              <a:gd name="csY0" fmla="*/ 5843 h 38647"/>
                              <a:gd name="csX1" fmla="*/ 6044 w 30730"/>
                              <a:gd name="csY1" fmla="*/ 5843 h 38647"/>
                              <a:gd name="csX2" fmla="*/ 18019 w 30730"/>
                              <a:gd name="csY2" fmla="*/ 0 h 38647"/>
                              <a:gd name="csX3" fmla="*/ 30731 w 30730"/>
                              <a:gd name="csY3" fmla="*/ 12132 h 38647"/>
                              <a:gd name="csX4" fmla="*/ 30731 w 30730"/>
                              <a:gd name="csY4" fmla="*/ 38648 h 38647"/>
                              <a:gd name="csX5" fmla="*/ 24821 w 30730"/>
                              <a:gd name="csY5" fmla="*/ 38648 h 38647"/>
                              <a:gd name="csX6" fmla="*/ 24821 w 30730"/>
                              <a:gd name="csY6" fmla="*/ 12645 h 38647"/>
                              <a:gd name="csX7" fmla="*/ 16280 w 30730"/>
                              <a:gd name="csY7" fmla="*/ 4973 h 38647"/>
                              <a:gd name="csX8" fmla="*/ 5910 w 30730"/>
                              <a:gd name="csY8" fmla="*/ 15410 h 38647"/>
                              <a:gd name="csX9" fmla="*/ 5910 w 30730"/>
                              <a:gd name="csY9" fmla="*/ 38625 h 38647"/>
                              <a:gd name="csX10" fmla="*/ 0 w 30730"/>
                              <a:gd name="csY10" fmla="*/ 38625 h 38647"/>
                              <a:gd name="csX11" fmla="*/ 0 w 30730"/>
                              <a:gd name="csY11" fmla="*/ 870 h 38647"/>
                              <a:gd name="csX12" fmla="*/ 5910 w 30730"/>
                              <a:gd name="csY12" fmla="*/ 870 h 38647"/>
                              <a:gd name="csX13" fmla="*/ 5910 w 30730"/>
                              <a:gd name="csY13" fmla="*/ 5843 h 386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730" h="38647">
                                <a:moveTo>
                                  <a:pt x="5887" y="5843"/>
                                </a:moveTo>
                                <a:lnTo>
                                  <a:pt x="6044" y="5843"/>
                                </a:lnTo>
                                <a:cubicBezTo>
                                  <a:pt x="8742" y="2275"/>
                                  <a:pt x="12556" y="0"/>
                                  <a:pt x="18019" y="0"/>
                                </a:cubicBezTo>
                                <a:cubicBezTo>
                                  <a:pt x="25914" y="0"/>
                                  <a:pt x="30731" y="4304"/>
                                  <a:pt x="30731" y="12132"/>
                                </a:cubicBezTo>
                                <a:lnTo>
                                  <a:pt x="30731" y="38648"/>
                                </a:lnTo>
                                <a:lnTo>
                                  <a:pt x="24821" y="38648"/>
                                </a:lnTo>
                                <a:lnTo>
                                  <a:pt x="24821" y="12645"/>
                                </a:lnTo>
                                <a:cubicBezTo>
                                  <a:pt x="24821" y="7761"/>
                                  <a:pt x="21610" y="4973"/>
                                  <a:pt x="16280" y="4973"/>
                                </a:cubicBezTo>
                                <a:cubicBezTo>
                                  <a:pt x="10281" y="4973"/>
                                  <a:pt x="5910" y="9210"/>
                                  <a:pt x="5910" y="15410"/>
                                </a:cubicBezTo>
                                <a:lnTo>
                                  <a:pt x="5910" y="38625"/>
                                </a:lnTo>
                                <a:lnTo>
                                  <a:pt x="0" y="38625"/>
                                </a:lnTo>
                                <a:lnTo>
                                  <a:pt x="0" y="870"/>
                                </a:lnTo>
                                <a:lnTo>
                                  <a:pt x="5910" y="870"/>
                                </a:lnTo>
                                <a:lnTo>
                                  <a:pt x="5910" y="5843"/>
                                </a:lnTo>
                                <a:close/>
                              </a:path>
                            </a:pathLst>
                          </a:custGeom>
                          <a:solidFill>
                            <a:srgbClr val="182C36"/>
                          </a:solidFill>
                          <a:ln w="2230" cap="flat">
                            <a:noFill/>
                            <a:prstDash val="solid"/>
                            <a:miter/>
                          </a:ln>
                        </wps:spPr>
                        <wps:bodyPr/>
                      </wps:wsp>
                      <wps:wsp>
                        <wps:cNvPr id="534404534" name="Free-form: Shape 534404534"/>
                        <wps:cNvSpPr/>
                        <wps:spPr>
                          <a:xfrm>
                            <a:off x="174174" y="40008"/>
                            <a:ext cx="53165" cy="56087"/>
                          </a:xfrm>
                          <a:custGeom>
                            <a:avLst/>
                            <a:gdLst>
                              <a:gd name="csX0" fmla="*/ 0 w 53165"/>
                              <a:gd name="csY0" fmla="*/ 28077 h 56087"/>
                              <a:gd name="csX1" fmla="*/ 26627 w 53165"/>
                              <a:gd name="csY1" fmla="*/ 0 h 56087"/>
                              <a:gd name="csX2" fmla="*/ 53166 w 53165"/>
                              <a:gd name="csY2" fmla="*/ 28077 h 56087"/>
                              <a:gd name="csX3" fmla="*/ 26627 w 53165"/>
                              <a:gd name="csY3" fmla="*/ 56087 h 56087"/>
                              <a:gd name="csX4" fmla="*/ 0 w 53165"/>
                              <a:gd name="csY4" fmla="*/ 28077 h 56087"/>
                              <a:gd name="csX5" fmla="*/ 41725 w 53165"/>
                              <a:gd name="csY5" fmla="*/ 28077 h 56087"/>
                              <a:gd name="csX6" fmla="*/ 26672 w 53165"/>
                              <a:gd name="csY6" fmla="*/ 8965 h 56087"/>
                              <a:gd name="csX7" fmla="*/ 11396 w 53165"/>
                              <a:gd name="csY7" fmla="*/ 28077 h 56087"/>
                              <a:gd name="csX8" fmla="*/ 26672 w 53165"/>
                              <a:gd name="csY8" fmla="*/ 47122 h 56087"/>
                              <a:gd name="csX9" fmla="*/ 41725 w 53165"/>
                              <a:gd name="csY9" fmla="*/ 28077 h 5608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3165" h="56087">
                                <a:moveTo>
                                  <a:pt x="0" y="28077"/>
                                </a:moveTo>
                                <a:cubicBezTo>
                                  <a:pt x="0" y="11976"/>
                                  <a:pt x="10348" y="0"/>
                                  <a:pt x="26627" y="0"/>
                                </a:cubicBezTo>
                                <a:cubicBezTo>
                                  <a:pt x="42907" y="0"/>
                                  <a:pt x="53166" y="11976"/>
                                  <a:pt x="53166" y="28077"/>
                                </a:cubicBezTo>
                                <a:cubicBezTo>
                                  <a:pt x="53166" y="44178"/>
                                  <a:pt x="42907" y="56087"/>
                                  <a:pt x="26627" y="56087"/>
                                </a:cubicBezTo>
                                <a:cubicBezTo>
                                  <a:pt x="10348" y="56087"/>
                                  <a:pt x="0" y="44201"/>
                                  <a:pt x="0" y="28077"/>
                                </a:cubicBezTo>
                                <a:close/>
                                <a:moveTo>
                                  <a:pt x="41725" y="28077"/>
                                </a:moveTo>
                                <a:cubicBezTo>
                                  <a:pt x="41725" y="17306"/>
                                  <a:pt x="36797" y="8965"/>
                                  <a:pt x="26672" y="8965"/>
                                </a:cubicBezTo>
                                <a:cubicBezTo>
                                  <a:pt x="16547" y="8965"/>
                                  <a:pt x="11396" y="17328"/>
                                  <a:pt x="11396" y="28077"/>
                                </a:cubicBezTo>
                                <a:cubicBezTo>
                                  <a:pt x="11396" y="38826"/>
                                  <a:pt x="16570" y="47122"/>
                                  <a:pt x="26672" y="47122"/>
                                </a:cubicBezTo>
                                <a:cubicBezTo>
                                  <a:pt x="36774" y="47122"/>
                                  <a:pt x="41725" y="38759"/>
                                  <a:pt x="41725" y="28077"/>
                                </a:cubicBezTo>
                                <a:close/>
                              </a:path>
                            </a:pathLst>
                          </a:custGeom>
                          <a:solidFill>
                            <a:srgbClr val="182C36"/>
                          </a:solidFill>
                          <a:ln w="2230" cap="flat">
                            <a:noFill/>
                            <a:prstDash val="solid"/>
                            <a:miter/>
                          </a:ln>
                        </wps:spPr>
                        <wps:bodyPr/>
                      </wps:wsp>
                      <wps:wsp>
                        <wps:cNvPr id="2018658957" name="Free-form: Shape 2018658957"/>
                        <wps:cNvSpPr/>
                        <wps:spPr>
                          <a:xfrm>
                            <a:off x="233896" y="41078"/>
                            <a:ext cx="38536" cy="53834"/>
                          </a:xfrm>
                          <a:custGeom>
                            <a:avLst/>
                            <a:gdLst>
                              <a:gd name="csX0" fmla="*/ 0 w 38536"/>
                              <a:gd name="csY0" fmla="*/ 0 h 53834"/>
                              <a:gd name="csX1" fmla="*/ 38536 w 38536"/>
                              <a:gd name="csY1" fmla="*/ 0 h 53834"/>
                              <a:gd name="csX2" fmla="*/ 38536 w 38536"/>
                              <a:gd name="csY2" fmla="*/ 9255 h 53834"/>
                              <a:gd name="csX3" fmla="*/ 10905 w 38536"/>
                              <a:gd name="csY3" fmla="*/ 9255 h 53834"/>
                              <a:gd name="csX4" fmla="*/ 10905 w 38536"/>
                              <a:gd name="csY4" fmla="*/ 22212 h 53834"/>
                              <a:gd name="csX5" fmla="*/ 35191 w 38536"/>
                              <a:gd name="csY5" fmla="*/ 22212 h 53834"/>
                              <a:gd name="csX6" fmla="*/ 35191 w 38536"/>
                              <a:gd name="csY6" fmla="*/ 31556 h 53834"/>
                              <a:gd name="csX7" fmla="*/ 10905 w 38536"/>
                              <a:gd name="csY7" fmla="*/ 31556 h 53834"/>
                              <a:gd name="csX8" fmla="*/ 10905 w 38536"/>
                              <a:gd name="csY8" fmla="*/ 53835 h 53834"/>
                              <a:gd name="csX9" fmla="*/ 0 w 38536"/>
                              <a:gd name="csY9" fmla="*/ 53835 h 53834"/>
                              <a:gd name="csX10" fmla="*/ 0 w 38536"/>
                              <a:gd name="csY10" fmla="*/ 22 h 5383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8536" h="53834">
                                <a:moveTo>
                                  <a:pt x="0" y="0"/>
                                </a:moveTo>
                                <a:lnTo>
                                  <a:pt x="38536" y="0"/>
                                </a:lnTo>
                                <a:lnTo>
                                  <a:pt x="38536" y="9255"/>
                                </a:lnTo>
                                <a:lnTo>
                                  <a:pt x="10905" y="9255"/>
                                </a:lnTo>
                                <a:lnTo>
                                  <a:pt x="10905" y="22212"/>
                                </a:lnTo>
                                <a:lnTo>
                                  <a:pt x="35191" y="22212"/>
                                </a:lnTo>
                                <a:lnTo>
                                  <a:pt x="35191" y="31556"/>
                                </a:lnTo>
                                <a:lnTo>
                                  <a:pt x="10905" y="31556"/>
                                </a:lnTo>
                                <a:lnTo>
                                  <a:pt x="10905" y="53835"/>
                                </a:lnTo>
                                <a:lnTo>
                                  <a:pt x="0" y="53835"/>
                                </a:lnTo>
                                <a:lnTo>
                                  <a:pt x="0" y="22"/>
                                </a:lnTo>
                                <a:close/>
                              </a:path>
                            </a:pathLst>
                          </a:custGeom>
                          <a:solidFill>
                            <a:srgbClr val="182C36"/>
                          </a:solidFill>
                          <a:ln w="2230" cap="flat">
                            <a:noFill/>
                            <a:prstDash val="solid"/>
                            <a:miter/>
                          </a:ln>
                        </wps:spPr>
                        <wps:bodyPr/>
                      </wps:wsp>
                      <wps:wsp>
                        <wps:cNvPr id="1138993430" name="Free-form: Shape 1138993430"/>
                        <wps:cNvSpPr/>
                        <wps:spPr>
                          <a:xfrm>
                            <a:off x="276090" y="40008"/>
                            <a:ext cx="49775" cy="56020"/>
                          </a:xfrm>
                          <a:custGeom>
                            <a:avLst/>
                            <a:gdLst>
                              <a:gd name="csX0" fmla="*/ 41168 w 49775"/>
                              <a:gd name="csY0" fmla="*/ 47657 h 56020"/>
                              <a:gd name="csX1" fmla="*/ 41012 w 49775"/>
                              <a:gd name="csY1" fmla="*/ 47657 h 56020"/>
                              <a:gd name="csX2" fmla="*/ 25892 w 49775"/>
                              <a:gd name="csY2" fmla="*/ 56020 h 56020"/>
                              <a:gd name="csX3" fmla="*/ 7003 w 49775"/>
                              <a:gd name="csY3" fmla="*/ 48193 h 56020"/>
                              <a:gd name="csX4" fmla="*/ 0 w 49775"/>
                              <a:gd name="csY4" fmla="*/ 28166 h 56020"/>
                              <a:gd name="csX5" fmla="*/ 8809 w 49775"/>
                              <a:gd name="csY5" fmla="*/ 6177 h 56020"/>
                              <a:gd name="csX6" fmla="*/ 26115 w 49775"/>
                              <a:gd name="csY6" fmla="*/ 0 h 56020"/>
                              <a:gd name="csX7" fmla="*/ 49152 w 49775"/>
                              <a:gd name="csY7" fmla="*/ 17997 h 56020"/>
                              <a:gd name="csX8" fmla="*/ 38469 w 49775"/>
                              <a:gd name="csY8" fmla="*/ 17997 h 56020"/>
                              <a:gd name="csX9" fmla="*/ 26360 w 49775"/>
                              <a:gd name="csY9" fmla="*/ 9032 h 56020"/>
                              <a:gd name="csX10" fmla="*/ 11151 w 49775"/>
                              <a:gd name="csY10" fmla="*/ 28144 h 56020"/>
                              <a:gd name="csX11" fmla="*/ 26204 w 49775"/>
                              <a:gd name="csY11" fmla="*/ 47189 h 56020"/>
                              <a:gd name="csX12" fmla="*/ 40053 w 49775"/>
                              <a:gd name="csY12" fmla="*/ 34990 h 56020"/>
                              <a:gd name="csX13" fmla="*/ 40053 w 49775"/>
                              <a:gd name="csY13" fmla="*/ 34700 h 56020"/>
                              <a:gd name="csX14" fmla="*/ 27118 w 49775"/>
                              <a:gd name="csY14" fmla="*/ 34700 h 56020"/>
                              <a:gd name="csX15" fmla="*/ 27118 w 49775"/>
                              <a:gd name="csY15" fmla="*/ 26271 h 56020"/>
                              <a:gd name="csX16" fmla="*/ 49776 w 49775"/>
                              <a:gd name="csY16" fmla="*/ 26271 h 56020"/>
                              <a:gd name="csX17" fmla="*/ 49776 w 49775"/>
                              <a:gd name="csY17" fmla="*/ 54883 h 56020"/>
                              <a:gd name="csX18" fmla="*/ 41569 w 49775"/>
                              <a:gd name="csY18" fmla="*/ 54883 h 56020"/>
                              <a:gd name="csX19" fmla="*/ 41190 w 49775"/>
                              <a:gd name="csY19" fmla="*/ 47657 h 560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9775" h="56020">
                                <a:moveTo>
                                  <a:pt x="41168" y="47657"/>
                                </a:moveTo>
                                <a:lnTo>
                                  <a:pt x="41012" y="47657"/>
                                </a:lnTo>
                                <a:cubicBezTo>
                                  <a:pt x="37332" y="53835"/>
                                  <a:pt x="32270" y="56020"/>
                                  <a:pt x="25892" y="56020"/>
                                </a:cubicBezTo>
                                <a:cubicBezTo>
                                  <a:pt x="17752" y="56020"/>
                                  <a:pt x="11440" y="53077"/>
                                  <a:pt x="7003" y="48193"/>
                                </a:cubicBezTo>
                                <a:cubicBezTo>
                                  <a:pt x="2565" y="43219"/>
                                  <a:pt x="0" y="36306"/>
                                  <a:pt x="0" y="28166"/>
                                </a:cubicBezTo>
                                <a:cubicBezTo>
                                  <a:pt x="0" y="19201"/>
                                  <a:pt x="3167" y="11374"/>
                                  <a:pt x="8809" y="6177"/>
                                </a:cubicBezTo>
                                <a:cubicBezTo>
                                  <a:pt x="13180" y="2186"/>
                                  <a:pt x="18889" y="0"/>
                                  <a:pt x="26115" y="0"/>
                                </a:cubicBezTo>
                                <a:cubicBezTo>
                                  <a:pt x="39674" y="0"/>
                                  <a:pt x="47412" y="7449"/>
                                  <a:pt x="49152" y="17997"/>
                                </a:cubicBezTo>
                                <a:lnTo>
                                  <a:pt x="38469" y="17997"/>
                                </a:lnTo>
                                <a:cubicBezTo>
                                  <a:pt x="37265" y="12801"/>
                                  <a:pt x="33273" y="9032"/>
                                  <a:pt x="26360" y="9032"/>
                                </a:cubicBezTo>
                                <a:cubicBezTo>
                                  <a:pt x="16191" y="9032"/>
                                  <a:pt x="11151" y="17462"/>
                                  <a:pt x="11151" y="28144"/>
                                </a:cubicBezTo>
                                <a:cubicBezTo>
                                  <a:pt x="11151" y="38826"/>
                                  <a:pt x="16949" y="47189"/>
                                  <a:pt x="26204" y="47189"/>
                                </a:cubicBezTo>
                                <a:cubicBezTo>
                                  <a:pt x="34567" y="47189"/>
                                  <a:pt x="40053" y="40945"/>
                                  <a:pt x="40053" y="34990"/>
                                </a:cubicBezTo>
                                <a:lnTo>
                                  <a:pt x="40053" y="34700"/>
                                </a:lnTo>
                                <a:lnTo>
                                  <a:pt x="27118" y="34700"/>
                                </a:lnTo>
                                <a:lnTo>
                                  <a:pt x="27118" y="26271"/>
                                </a:lnTo>
                                <a:lnTo>
                                  <a:pt x="49776" y="26271"/>
                                </a:lnTo>
                                <a:lnTo>
                                  <a:pt x="49776" y="54883"/>
                                </a:lnTo>
                                <a:lnTo>
                                  <a:pt x="41569" y="54883"/>
                                </a:lnTo>
                                <a:lnTo>
                                  <a:pt x="41190" y="47657"/>
                                </a:lnTo>
                                <a:close/>
                              </a:path>
                            </a:pathLst>
                          </a:custGeom>
                          <a:solidFill>
                            <a:srgbClr val="182C36"/>
                          </a:solidFill>
                          <a:ln w="2230" cap="flat">
                            <a:noFill/>
                            <a:prstDash val="solid"/>
                            <a:miter/>
                          </a:ln>
                        </wps:spPr>
                        <wps:bodyPr/>
                      </wps:wsp>
                    </wpg:grpSp>
                    <wpg:grpSp>
                      <wpg:cNvPr id="1610552761" name="Graphic 15"/>
                      <wpg:cNvGrpSpPr/>
                      <wpg:grpSpPr>
                        <a:xfrm>
                          <a:off x="0" y="0"/>
                          <a:ext cx="133902" cy="187083"/>
                          <a:chOff x="0" y="0"/>
                          <a:chExt cx="133902" cy="187083"/>
                        </a:xfrm>
                      </wpg:grpSpPr>
                      <wps:wsp>
                        <wps:cNvPr id="1601234401" name="Free-form: Shape 1601234401"/>
                        <wps:cNvSpPr/>
                        <wps:spPr>
                          <a:xfrm>
                            <a:off x="0" y="0"/>
                            <a:ext cx="133902" cy="187083"/>
                          </a:xfrm>
                          <a:custGeom>
                            <a:avLst/>
                            <a:gdLst>
                              <a:gd name="csX0" fmla="*/ 48 w 133902"/>
                              <a:gd name="csY0" fmla="*/ 113936 h 187083"/>
                              <a:gd name="csX1" fmla="*/ 66951 w 133902"/>
                              <a:gd name="csY1" fmla="*/ 187084 h 187083"/>
                              <a:gd name="csX2" fmla="*/ 133855 w 133902"/>
                              <a:gd name="csY2" fmla="*/ 113936 h 187083"/>
                              <a:gd name="csX3" fmla="*/ 133810 w 133902"/>
                              <a:gd name="csY3" fmla="*/ 82402 h 187083"/>
                              <a:gd name="csX4" fmla="*/ 133810 w 133902"/>
                              <a:gd name="csY4" fmla="*/ 50869 h 187083"/>
                              <a:gd name="csX5" fmla="*/ 124020 w 133902"/>
                              <a:gd name="csY5" fmla="*/ 50869 h 187083"/>
                              <a:gd name="csX6" fmla="*/ 124020 w 133902"/>
                              <a:gd name="csY6" fmla="*/ 36418 h 187083"/>
                              <a:gd name="csX7" fmla="*/ 107383 w 133902"/>
                              <a:gd name="csY7" fmla="*/ 37042 h 187083"/>
                              <a:gd name="csX8" fmla="*/ 91304 w 133902"/>
                              <a:gd name="csY8" fmla="*/ 39874 h 187083"/>
                              <a:gd name="csX9" fmla="*/ 95073 w 133902"/>
                              <a:gd name="csY9" fmla="*/ 30642 h 187083"/>
                              <a:gd name="csX10" fmla="*/ 95430 w 133902"/>
                              <a:gd name="csY10" fmla="*/ 19915 h 187083"/>
                              <a:gd name="csX11" fmla="*/ 87803 w 133902"/>
                              <a:gd name="csY11" fmla="*/ 19848 h 187083"/>
                              <a:gd name="csX12" fmla="*/ 80198 w 133902"/>
                              <a:gd name="csY12" fmla="*/ 21409 h 187083"/>
                              <a:gd name="csX13" fmla="*/ 79373 w 133902"/>
                              <a:gd name="csY13" fmla="*/ 21744 h 187083"/>
                              <a:gd name="csX14" fmla="*/ 78570 w 133902"/>
                              <a:gd name="csY14" fmla="*/ 22123 h 187083"/>
                              <a:gd name="csX15" fmla="*/ 77411 w 133902"/>
                              <a:gd name="csY15" fmla="*/ 13827 h 187083"/>
                              <a:gd name="csX16" fmla="*/ 73441 w 133902"/>
                              <a:gd name="csY16" fmla="*/ 6289 h 187083"/>
                              <a:gd name="csX17" fmla="*/ 70341 w 133902"/>
                              <a:gd name="csY17" fmla="*/ 2944 h 187083"/>
                              <a:gd name="csX18" fmla="*/ 66929 w 133902"/>
                              <a:gd name="csY18" fmla="*/ 0 h 187083"/>
                              <a:gd name="csX19" fmla="*/ 66929 w 133902"/>
                              <a:gd name="csY19" fmla="*/ 0 h 187083"/>
                              <a:gd name="csX20" fmla="*/ 63517 w 133902"/>
                              <a:gd name="csY20" fmla="*/ 2944 h 187083"/>
                              <a:gd name="csX21" fmla="*/ 60417 w 133902"/>
                              <a:gd name="csY21" fmla="*/ 6289 h 187083"/>
                              <a:gd name="csX22" fmla="*/ 56448 w 133902"/>
                              <a:gd name="csY22" fmla="*/ 13827 h 187083"/>
                              <a:gd name="csX23" fmla="*/ 55288 w 133902"/>
                              <a:gd name="csY23" fmla="*/ 22123 h 187083"/>
                              <a:gd name="csX24" fmla="*/ 54485 w 133902"/>
                              <a:gd name="csY24" fmla="*/ 21744 h 187083"/>
                              <a:gd name="csX25" fmla="*/ 53660 w 133902"/>
                              <a:gd name="csY25" fmla="*/ 21409 h 187083"/>
                              <a:gd name="csX26" fmla="*/ 46055 w 133902"/>
                              <a:gd name="csY26" fmla="*/ 19848 h 187083"/>
                              <a:gd name="csX27" fmla="*/ 38428 w 133902"/>
                              <a:gd name="csY27" fmla="*/ 19915 h 187083"/>
                              <a:gd name="csX28" fmla="*/ 38785 w 133902"/>
                              <a:gd name="csY28" fmla="*/ 30642 h 187083"/>
                              <a:gd name="csX29" fmla="*/ 42554 w 133902"/>
                              <a:gd name="csY29" fmla="*/ 39874 h 187083"/>
                              <a:gd name="csX30" fmla="*/ 26475 w 133902"/>
                              <a:gd name="csY30" fmla="*/ 37042 h 187083"/>
                              <a:gd name="csX31" fmla="*/ 9838 w 133902"/>
                              <a:gd name="csY31" fmla="*/ 36418 h 187083"/>
                              <a:gd name="csX32" fmla="*/ 9838 w 133902"/>
                              <a:gd name="csY32" fmla="*/ 50869 h 187083"/>
                              <a:gd name="csX33" fmla="*/ 93 w 133902"/>
                              <a:gd name="csY33" fmla="*/ 50869 h 187083"/>
                              <a:gd name="csX34" fmla="*/ 93 w 133902"/>
                              <a:gd name="csY34" fmla="*/ 82402 h 187083"/>
                              <a:gd name="csX35" fmla="*/ 48 w 133902"/>
                              <a:gd name="csY35" fmla="*/ 113936 h 18708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Lst>
                            <a:rect l="l" t="t" r="r" b="b"/>
                            <a:pathLst>
                              <a:path w="133902" h="187083">
                                <a:moveTo>
                                  <a:pt x="48" y="113936"/>
                                </a:moveTo>
                                <a:cubicBezTo>
                                  <a:pt x="-1446" y="162776"/>
                                  <a:pt x="32050" y="187084"/>
                                  <a:pt x="66951" y="187084"/>
                                </a:cubicBezTo>
                                <a:cubicBezTo>
                                  <a:pt x="101853" y="187084"/>
                                  <a:pt x="135349" y="162776"/>
                                  <a:pt x="133855" y="113936"/>
                                </a:cubicBezTo>
                                <a:cubicBezTo>
                                  <a:pt x="133609" y="106064"/>
                                  <a:pt x="133810" y="82402"/>
                                  <a:pt x="133810" y="82402"/>
                                </a:cubicBezTo>
                                <a:lnTo>
                                  <a:pt x="133810" y="50869"/>
                                </a:lnTo>
                                <a:lnTo>
                                  <a:pt x="124020" y="50869"/>
                                </a:lnTo>
                                <a:lnTo>
                                  <a:pt x="124020" y="36418"/>
                                </a:lnTo>
                                <a:cubicBezTo>
                                  <a:pt x="118467" y="36306"/>
                                  <a:pt x="112869" y="36485"/>
                                  <a:pt x="107383" y="37042"/>
                                </a:cubicBezTo>
                                <a:cubicBezTo>
                                  <a:pt x="101897" y="37600"/>
                                  <a:pt x="96500" y="38514"/>
                                  <a:pt x="91304" y="39874"/>
                                </a:cubicBezTo>
                                <a:cubicBezTo>
                                  <a:pt x="93334" y="37332"/>
                                  <a:pt x="94493" y="34121"/>
                                  <a:pt x="95073" y="30642"/>
                                </a:cubicBezTo>
                                <a:cubicBezTo>
                                  <a:pt x="95675" y="27163"/>
                                  <a:pt x="95698" y="23461"/>
                                  <a:pt x="95430" y="19915"/>
                                </a:cubicBezTo>
                                <a:cubicBezTo>
                                  <a:pt x="92932" y="19848"/>
                                  <a:pt x="90368" y="19714"/>
                                  <a:pt x="87803" y="19848"/>
                                </a:cubicBezTo>
                                <a:cubicBezTo>
                                  <a:pt x="85238" y="19982"/>
                                  <a:pt x="82674" y="20405"/>
                                  <a:pt x="80198" y="21409"/>
                                </a:cubicBezTo>
                                <a:cubicBezTo>
                                  <a:pt x="79931" y="21521"/>
                                  <a:pt x="79641" y="21632"/>
                                  <a:pt x="79373" y="21744"/>
                                </a:cubicBezTo>
                                <a:cubicBezTo>
                                  <a:pt x="79106" y="21855"/>
                                  <a:pt x="78838" y="21989"/>
                                  <a:pt x="78570" y="22123"/>
                                </a:cubicBezTo>
                                <a:cubicBezTo>
                                  <a:pt x="78704" y="19246"/>
                                  <a:pt x="78303" y="16480"/>
                                  <a:pt x="77411" y="13827"/>
                                </a:cubicBezTo>
                                <a:cubicBezTo>
                                  <a:pt x="76541" y="11195"/>
                                  <a:pt x="75181" y="8675"/>
                                  <a:pt x="73441" y="6289"/>
                                </a:cubicBezTo>
                                <a:cubicBezTo>
                                  <a:pt x="72103" y="4639"/>
                                  <a:pt x="71501" y="3992"/>
                                  <a:pt x="70341" y="2944"/>
                                </a:cubicBezTo>
                                <a:cubicBezTo>
                                  <a:pt x="69182" y="1896"/>
                                  <a:pt x="68133" y="1026"/>
                                  <a:pt x="66929" y="0"/>
                                </a:cubicBezTo>
                                <a:lnTo>
                                  <a:pt x="66929" y="0"/>
                                </a:lnTo>
                                <a:cubicBezTo>
                                  <a:pt x="65725" y="1004"/>
                                  <a:pt x="64654" y="1873"/>
                                  <a:pt x="63517" y="2944"/>
                                </a:cubicBezTo>
                                <a:cubicBezTo>
                                  <a:pt x="62380" y="4014"/>
                                  <a:pt x="61778" y="4639"/>
                                  <a:pt x="60417" y="6289"/>
                                </a:cubicBezTo>
                                <a:cubicBezTo>
                                  <a:pt x="58678" y="8675"/>
                                  <a:pt x="57317" y="11195"/>
                                  <a:pt x="56448" y="13827"/>
                                </a:cubicBezTo>
                                <a:cubicBezTo>
                                  <a:pt x="55578" y="16458"/>
                                  <a:pt x="55154" y="19224"/>
                                  <a:pt x="55288" y="22123"/>
                                </a:cubicBezTo>
                                <a:cubicBezTo>
                                  <a:pt x="55020" y="21989"/>
                                  <a:pt x="54753" y="21877"/>
                                  <a:pt x="54485" y="21744"/>
                                </a:cubicBezTo>
                                <a:cubicBezTo>
                                  <a:pt x="54218" y="21632"/>
                                  <a:pt x="53950" y="21521"/>
                                  <a:pt x="53660" y="21409"/>
                                </a:cubicBezTo>
                                <a:cubicBezTo>
                                  <a:pt x="51185" y="20405"/>
                                  <a:pt x="48620" y="20004"/>
                                  <a:pt x="46055" y="19848"/>
                                </a:cubicBezTo>
                                <a:cubicBezTo>
                                  <a:pt x="43491" y="19692"/>
                                  <a:pt x="40926" y="19848"/>
                                  <a:pt x="38428" y="19915"/>
                                </a:cubicBezTo>
                                <a:cubicBezTo>
                                  <a:pt x="38183" y="23438"/>
                                  <a:pt x="38205" y="27163"/>
                                  <a:pt x="38785" y="30642"/>
                                </a:cubicBezTo>
                                <a:cubicBezTo>
                                  <a:pt x="39387" y="34121"/>
                                  <a:pt x="40547" y="37332"/>
                                  <a:pt x="42554" y="39874"/>
                                </a:cubicBezTo>
                                <a:cubicBezTo>
                                  <a:pt x="37358" y="38514"/>
                                  <a:pt x="31961" y="37600"/>
                                  <a:pt x="26475" y="37042"/>
                                </a:cubicBezTo>
                                <a:cubicBezTo>
                                  <a:pt x="20989" y="36485"/>
                                  <a:pt x="15391" y="36306"/>
                                  <a:pt x="9838" y="36418"/>
                                </a:cubicBezTo>
                                <a:lnTo>
                                  <a:pt x="9838" y="50869"/>
                                </a:lnTo>
                                <a:lnTo>
                                  <a:pt x="93" y="50869"/>
                                </a:lnTo>
                                <a:lnTo>
                                  <a:pt x="93" y="82402"/>
                                </a:lnTo>
                                <a:cubicBezTo>
                                  <a:pt x="93" y="82402"/>
                                  <a:pt x="293" y="106064"/>
                                  <a:pt x="48" y="113936"/>
                                </a:cubicBezTo>
                                <a:close/>
                              </a:path>
                            </a:pathLst>
                          </a:custGeom>
                          <a:solidFill>
                            <a:srgbClr val="FFFFFF"/>
                          </a:solidFill>
                          <a:ln w="2230" cap="flat">
                            <a:noFill/>
                            <a:prstDash val="solid"/>
                            <a:miter/>
                          </a:ln>
                        </wps:spPr>
                        <wps:bodyPr/>
                      </wps:wsp>
                      <wpg:grpSp>
                        <wpg:cNvPr id="1770841723" name="Graphic 15"/>
                        <wpg:cNvGrpSpPr/>
                        <wpg:grpSpPr>
                          <a:xfrm>
                            <a:off x="4641" y="6333"/>
                            <a:ext cx="124618" cy="177070"/>
                            <a:chOff x="4641" y="6333"/>
                            <a:chExt cx="124618" cy="177070"/>
                          </a:xfrm>
                        </wpg:grpSpPr>
                        <wps:wsp>
                          <wps:cNvPr id="1729361132" name="Free-form: Shape 1729361132"/>
                          <wps:cNvSpPr/>
                          <wps:spPr>
                            <a:xfrm>
                              <a:off x="69749" y="24400"/>
                              <a:ext cx="21197" cy="21137"/>
                            </a:xfrm>
                            <a:custGeom>
                              <a:avLst/>
                              <a:gdLst>
                                <a:gd name="csX0" fmla="*/ 14485 w 21197"/>
                                <a:gd name="csY0" fmla="*/ 4769 h 21137"/>
                                <a:gd name="csX1" fmla="*/ 14574 w 21197"/>
                                <a:gd name="csY1" fmla="*/ 4769 h 21137"/>
                                <a:gd name="csX2" fmla="*/ 14485 w 21197"/>
                                <a:gd name="csY2" fmla="*/ 4769 h 21137"/>
                                <a:gd name="csX3" fmla="*/ 15064 w 21197"/>
                                <a:gd name="csY3" fmla="*/ 420 h 21137"/>
                                <a:gd name="csX4" fmla="*/ 15064 w 21197"/>
                                <a:gd name="csY4" fmla="*/ 420 h 21137"/>
                                <a:gd name="csX5" fmla="*/ 9534 w 21197"/>
                                <a:gd name="csY5" fmla="*/ 2583 h 21137"/>
                                <a:gd name="csX6" fmla="*/ 3066 w 21197"/>
                                <a:gd name="csY6" fmla="*/ 8739 h 21137"/>
                                <a:gd name="csX7" fmla="*/ 56 w 21197"/>
                                <a:gd name="csY7" fmla="*/ 17726 h 21137"/>
                                <a:gd name="csX8" fmla="*/ 11 w 21197"/>
                                <a:gd name="csY8" fmla="*/ 21138 h 21137"/>
                                <a:gd name="csX9" fmla="*/ 2018 w 21197"/>
                                <a:gd name="csY9" fmla="*/ 21138 h 21137"/>
                                <a:gd name="csX10" fmla="*/ 7014 w 21197"/>
                                <a:gd name="csY10" fmla="*/ 20469 h 21137"/>
                                <a:gd name="csX11" fmla="*/ 18610 w 21197"/>
                                <a:gd name="csY11" fmla="*/ 11549 h 21137"/>
                                <a:gd name="csX12" fmla="*/ 21153 w 21197"/>
                                <a:gd name="csY12" fmla="*/ 2650 h 21137"/>
                                <a:gd name="csX13" fmla="*/ 21197 w 21197"/>
                                <a:gd name="csY13" fmla="*/ 19 h 21137"/>
                                <a:gd name="csX14" fmla="*/ 15064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14485" y="4769"/>
                                  </a:moveTo>
                                  <a:lnTo>
                                    <a:pt x="14574" y="4769"/>
                                  </a:lnTo>
                                  <a:cubicBezTo>
                                    <a:pt x="14574" y="4769"/>
                                    <a:pt x="14507" y="4769"/>
                                    <a:pt x="14485" y="4769"/>
                                  </a:cubicBezTo>
                                  <a:close/>
                                  <a:moveTo>
                                    <a:pt x="15064" y="420"/>
                                  </a:moveTo>
                                  <a:lnTo>
                                    <a:pt x="15064" y="420"/>
                                  </a:lnTo>
                                  <a:cubicBezTo>
                                    <a:pt x="13124" y="866"/>
                                    <a:pt x="11251" y="1580"/>
                                    <a:pt x="9534" y="2583"/>
                                  </a:cubicBezTo>
                                  <a:cubicBezTo>
                                    <a:pt x="6924" y="4100"/>
                                    <a:pt x="4694" y="6219"/>
                                    <a:pt x="3066" y="8739"/>
                                  </a:cubicBezTo>
                                  <a:cubicBezTo>
                                    <a:pt x="1327" y="11415"/>
                                    <a:pt x="301" y="14537"/>
                                    <a:pt x="56" y="17726"/>
                                  </a:cubicBezTo>
                                  <a:cubicBezTo>
                                    <a:pt x="-33" y="18863"/>
                                    <a:pt x="11" y="20001"/>
                                    <a:pt x="11" y="21138"/>
                                  </a:cubicBezTo>
                                  <a:lnTo>
                                    <a:pt x="2018" y="21138"/>
                                  </a:lnTo>
                                  <a:cubicBezTo>
                                    <a:pt x="3713" y="21138"/>
                                    <a:pt x="5408" y="20915"/>
                                    <a:pt x="7014" y="20469"/>
                                  </a:cubicBezTo>
                                  <a:cubicBezTo>
                                    <a:pt x="11853" y="19175"/>
                                    <a:pt x="16068" y="15920"/>
                                    <a:pt x="18610" y="11549"/>
                                  </a:cubicBezTo>
                                  <a:cubicBezTo>
                                    <a:pt x="20171" y="8850"/>
                                    <a:pt x="21063" y="5773"/>
                                    <a:pt x="21153" y="2650"/>
                                  </a:cubicBezTo>
                                  <a:cubicBezTo>
                                    <a:pt x="21175" y="1781"/>
                                    <a:pt x="21175" y="889"/>
                                    <a:pt x="21197" y="19"/>
                                  </a:cubicBezTo>
                                  <a:cubicBezTo>
                                    <a:pt x="19123" y="-26"/>
                                    <a:pt x="17094" y="-26"/>
                                    <a:pt x="15064" y="420"/>
                                  </a:cubicBezTo>
                                  <a:close/>
                                </a:path>
                              </a:pathLst>
                            </a:custGeom>
                            <a:solidFill>
                              <a:srgbClr val="5E8991"/>
                            </a:solidFill>
                            <a:ln w="2230" cap="flat">
                              <a:noFill/>
                              <a:prstDash val="solid"/>
                              <a:miter/>
                            </a:ln>
                          </wps:spPr>
                          <wps:bodyPr/>
                        </wps:wsp>
                        <wps:wsp>
                          <wps:cNvPr id="2119101682" name="Free-form: Shape 2119101682"/>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2123943510" name="Free-form: Shape 2123943510"/>
                          <wps:cNvSpPr/>
                          <wps:spPr>
                            <a:xfrm>
                              <a:off x="42954" y="24400"/>
                              <a:ext cx="21197" cy="21137"/>
                            </a:xfrm>
                            <a:custGeom>
                              <a:avLst/>
                              <a:gdLst>
                                <a:gd name="csX0" fmla="*/ 6713 w 21197"/>
                                <a:gd name="csY0" fmla="*/ 4769 h 21137"/>
                                <a:gd name="csX1" fmla="*/ 6623 w 21197"/>
                                <a:gd name="csY1" fmla="*/ 4769 h 21137"/>
                                <a:gd name="csX2" fmla="*/ 6713 w 21197"/>
                                <a:gd name="csY2" fmla="*/ 4769 h 21137"/>
                                <a:gd name="csX3" fmla="*/ 6133 w 21197"/>
                                <a:gd name="csY3" fmla="*/ 420 h 21137"/>
                                <a:gd name="csX4" fmla="*/ 6133 w 21197"/>
                                <a:gd name="csY4" fmla="*/ 420 h 21137"/>
                                <a:gd name="csX5" fmla="*/ 11663 w 21197"/>
                                <a:gd name="csY5" fmla="*/ 2583 h 21137"/>
                                <a:gd name="csX6" fmla="*/ 18131 w 21197"/>
                                <a:gd name="csY6" fmla="*/ 8739 h 21137"/>
                                <a:gd name="csX7" fmla="*/ 21141 w 21197"/>
                                <a:gd name="csY7" fmla="*/ 17726 h 21137"/>
                                <a:gd name="csX8" fmla="*/ 21186 w 21197"/>
                                <a:gd name="csY8" fmla="*/ 21138 h 21137"/>
                                <a:gd name="csX9" fmla="*/ 19179 w 21197"/>
                                <a:gd name="csY9" fmla="*/ 21138 h 21137"/>
                                <a:gd name="csX10" fmla="*/ 14183 w 21197"/>
                                <a:gd name="csY10" fmla="*/ 20469 h 21137"/>
                                <a:gd name="csX11" fmla="*/ 2587 w 21197"/>
                                <a:gd name="csY11" fmla="*/ 11549 h 21137"/>
                                <a:gd name="csX12" fmla="*/ 45 w 21197"/>
                                <a:gd name="csY12" fmla="*/ 2650 h 21137"/>
                                <a:gd name="csX13" fmla="*/ 0 w 21197"/>
                                <a:gd name="csY13" fmla="*/ 19 h 21137"/>
                                <a:gd name="csX14" fmla="*/ 6133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6713" y="4769"/>
                                  </a:moveTo>
                                  <a:lnTo>
                                    <a:pt x="6623" y="4769"/>
                                  </a:lnTo>
                                  <a:cubicBezTo>
                                    <a:pt x="6623" y="4769"/>
                                    <a:pt x="6690" y="4769"/>
                                    <a:pt x="6713" y="4769"/>
                                  </a:cubicBezTo>
                                  <a:close/>
                                  <a:moveTo>
                                    <a:pt x="6133" y="420"/>
                                  </a:moveTo>
                                  <a:lnTo>
                                    <a:pt x="6133" y="420"/>
                                  </a:lnTo>
                                  <a:cubicBezTo>
                                    <a:pt x="8073" y="866"/>
                                    <a:pt x="9946" y="1580"/>
                                    <a:pt x="11663" y="2583"/>
                                  </a:cubicBezTo>
                                  <a:cubicBezTo>
                                    <a:pt x="14273" y="4100"/>
                                    <a:pt x="16503" y="6219"/>
                                    <a:pt x="18131" y="8739"/>
                                  </a:cubicBezTo>
                                  <a:cubicBezTo>
                                    <a:pt x="19870" y="11415"/>
                                    <a:pt x="20896" y="14537"/>
                                    <a:pt x="21141" y="17726"/>
                                  </a:cubicBezTo>
                                  <a:cubicBezTo>
                                    <a:pt x="21231" y="18863"/>
                                    <a:pt x="21186" y="20001"/>
                                    <a:pt x="21186" y="21138"/>
                                  </a:cubicBezTo>
                                  <a:lnTo>
                                    <a:pt x="19179" y="21138"/>
                                  </a:lnTo>
                                  <a:cubicBezTo>
                                    <a:pt x="17484" y="21138"/>
                                    <a:pt x="15789" y="20915"/>
                                    <a:pt x="14183" y="20469"/>
                                  </a:cubicBezTo>
                                  <a:cubicBezTo>
                                    <a:pt x="9344" y="19175"/>
                                    <a:pt x="5129" y="15920"/>
                                    <a:pt x="2587" y="11549"/>
                                  </a:cubicBezTo>
                                  <a:cubicBezTo>
                                    <a:pt x="1026" y="8850"/>
                                    <a:pt x="134" y="5773"/>
                                    <a:pt x="45" y="2650"/>
                                  </a:cubicBezTo>
                                  <a:cubicBezTo>
                                    <a:pt x="22" y="1781"/>
                                    <a:pt x="22" y="889"/>
                                    <a:pt x="0" y="19"/>
                                  </a:cubicBezTo>
                                  <a:cubicBezTo>
                                    <a:pt x="2074" y="-26"/>
                                    <a:pt x="4103" y="-26"/>
                                    <a:pt x="6133" y="420"/>
                                  </a:cubicBezTo>
                                  <a:close/>
                                </a:path>
                              </a:pathLst>
                            </a:custGeom>
                            <a:solidFill>
                              <a:srgbClr val="5E8991"/>
                            </a:solidFill>
                            <a:ln w="2230" cap="flat">
                              <a:noFill/>
                              <a:prstDash val="solid"/>
                              <a:miter/>
                            </a:ln>
                          </wps:spPr>
                          <wps:bodyPr/>
                        </wps:wsp>
                        <wpg:grpSp>
                          <wpg:cNvPr id="1740145140" name="Graphic 15"/>
                          <wpg:cNvGrpSpPr/>
                          <wpg:grpSpPr>
                            <a:xfrm>
                              <a:off x="49578" y="6333"/>
                              <a:ext cx="24416" cy="29861"/>
                              <a:chOff x="49578" y="6333"/>
                              <a:chExt cx="24416" cy="29861"/>
                            </a:xfrm>
                            <a:solidFill>
                              <a:srgbClr val="5E8991"/>
                            </a:solidFill>
                          </wpg:grpSpPr>
                          <wps:wsp>
                            <wps:cNvPr id="1889739" name="Free-form: Shape 1889739"/>
                            <wps:cNvSpPr/>
                            <wps:spPr>
                              <a:xfrm>
                                <a:off x="59906" y="6333"/>
                                <a:ext cx="14088" cy="29861"/>
                              </a:xfrm>
                              <a:custGeom>
                                <a:avLst/>
                                <a:gdLst>
                                  <a:gd name="csX0" fmla="*/ 13668 w 14088"/>
                                  <a:gd name="csY0" fmla="*/ 18911 h 29861"/>
                                  <a:gd name="csX1" fmla="*/ 9431 w 14088"/>
                                  <a:gd name="csY1" fmla="*/ 27408 h 29861"/>
                                  <a:gd name="csX2" fmla="*/ 7044 w 14088"/>
                                  <a:gd name="csY2" fmla="*/ 29861 h 29861"/>
                                  <a:gd name="csX3" fmla="*/ 4658 w 14088"/>
                                  <a:gd name="csY3" fmla="*/ 27408 h 29861"/>
                                  <a:gd name="csX4" fmla="*/ 421 w 14088"/>
                                  <a:gd name="csY4" fmla="*/ 18911 h 29861"/>
                                  <a:gd name="csX5" fmla="*/ 644 w 14088"/>
                                  <a:gd name="csY5" fmla="*/ 9969 h 29861"/>
                                  <a:gd name="csX6" fmla="*/ 3030 w 14088"/>
                                  <a:gd name="csY6" fmla="*/ 4549 h 29861"/>
                                  <a:gd name="csX7" fmla="*/ 3052 w 14088"/>
                                  <a:gd name="csY7" fmla="*/ 4549 h 29861"/>
                                  <a:gd name="csX8" fmla="*/ 7044 w 14088"/>
                                  <a:gd name="csY8" fmla="*/ 0 h 29861"/>
                                  <a:gd name="csX9" fmla="*/ 11036 w 14088"/>
                                  <a:gd name="csY9" fmla="*/ 4549 h 29861"/>
                                  <a:gd name="csX10" fmla="*/ 11059 w 14088"/>
                                  <a:gd name="csY10" fmla="*/ 4549 h 29861"/>
                                  <a:gd name="csX11" fmla="*/ 13445 w 14088"/>
                                  <a:gd name="csY11" fmla="*/ 9969 h 29861"/>
                                  <a:gd name="csX12" fmla="*/ 13668 w 14088"/>
                                  <a:gd name="csY12" fmla="*/ 18911 h 2986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4088" h="29861">
                                    <a:moveTo>
                                      <a:pt x="13668" y="18911"/>
                                    </a:moveTo>
                                    <a:cubicBezTo>
                                      <a:pt x="12999" y="22033"/>
                                      <a:pt x="11527" y="24977"/>
                                      <a:pt x="9431" y="27408"/>
                                    </a:cubicBezTo>
                                    <a:cubicBezTo>
                                      <a:pt x="8695" y="28278"/>
                                      <a:pt x="7847" y="29058"/>
                                      <a:pt x="7044" y="29861"/>
                                    </a:cubicBezTo>
                                    <a:cubicBezTo>
                                      <a:pt x="6242" y="29058"/>
                                      <a:pt x="5394" y="28278"/>
                                      <a:pt x="4658" y="27408"/>
                                    </a:cubicBezTo>
                                    <a:cubicBezTo>
                                      <a:pt x="2562" y="24977"/>
                                      <a:pt x="1090" y="22033"/>
                                      <a:pt x="421" y="18911"/>
                                    </a:cubicBezTo>
                                    <a:cubicBezTo>
                                      <a:pt x="-203" y="15968"/>
                                      <a:pt x="-137" y="12868"/>
                                      <a:pt x="644" y="9969"/>
                                    </a:cubicBezTo>
                                    <a:cubicBezTo>
                                      <a:pt x="1157" y="8051"/>
                                      <a:pt x="1960" y="6222"/>
                                      <a:pt x="3030" y="4549"/>
                                    </a:cubicBezTo>
                                    <a:lnTo>
                                      <a:pt x="3052" y="4549"/>
                                    </a:lnTo>
                                    <a:cubicBezTo>
                                      <a:pt x="4145" y="2810"/>
                                      <a:pt x="5550" y="1405"/>
                                      <a:pt x="7044" y="0"/>
                                    </a:cubicBezTo>
                                    <a:cubicBezTo>
                                      <a:pt x="8539" y="1405"/>
                                      <a:pt x="9944" y="2810"/>
                                      <a:pt x="11036" y="4549"/>
                                    </a:cubicBezTo>
                                    <a:lnTo>
                                      <a:pt x="11059" y="4549"/>
                                    </a:lnTo>
                                    <a:cubicBezTo>
                                      <a:pt x="12129" y="6222"/>
                                      <a:pt x="12932" y="8051"/>
                                      <a:pt x="13445" y="9969"/>
                                    </a:cubicBezTo>
                                    <a:cubicBezTo>
                                      <a:pt x="14225" y="12868"/>
                                      <a:pt x="14292" y="15968"/>
                                      <a:pt x="13668" y="18911"/>
                                    </a:cubicBezTo>
                                    <a:close/>
                                  </a:path>
                                </a:pathLst>
                              </a:custGeom>
                              <a:solidFill>
                                <a:srgbClr val="5E8991"/>
                              </a:solidFill>
                              <a:ln w="2230" cap="flat">
                                <a:noFill/>
                                <a:prstDash val="solid"/>
                                <a:miter/>
                              </a:ln>
                            </wps:spPr>
                            <wps:bodyPr/>
                          </wps:wsp>
                          <wps:wsp>
                            <wps:cNvPr id="1190439714" name="Free-form: Shape 1190439714"/>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g:grpSp>
                        <wps:wsp>
                          <wps:cNvPr id="594809814" name="Free-form: Shape 594809814"/>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420236406" name="Free-form: Shape 420236406"/>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2037011488" name="Free-form: Shape 2037011488"/>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286695997" name="Free-form: Shape 286695997"/>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1946660120" name="Free-form: Shape 1946660120"/>
                          <wps:cNvSpPr/>
                          <wps:spPr>
                            <a:xfrm>
                              <a:off x="4641" y="41011"/>
                              <a:ext cx="124618" cy="142392"/>
                            </a:xfrm>
                            <a:custGeom>
                              <a:avLst/>
                              <a:gdLst>
                                <a:gd name="csX0" fmla="*/ 122411 w 124618"/>
                                <a:gd name="csY0" fmla="*/ 77541 h 142392"/>
                                <a:gd name="csX1" fmla="*/ 122455 w 124618"/>
                                <a:gd name="csY1" fmla="*/ 77541 h 142392"/>
                                <a:gd name="csX2" fmla="*/ 118909 w 124618"/>
                                <a:gd name="csY2" fmla="*/ 77608 h 142392"/>
                                <a:gd name="csX3" fmla="*/ 91769 w 124618"/>
                                <a:gd name="csY3" fmla="*/ 85926 h 142392"/>
                                <a:gd name="csX4" fmla="*/ 82469 w 124618"/>
                                <a:gd name="csY4" fmla="*/ 92661 h 142392"/>
                                <a:gd name="csX5" fmla="*/ 65654 w 124618"/>
                                <a:gd name="csY5" fmla="*/ 116523 h 142392"/>
                                <a:gd name="csX6" fmla="*/ 66457 w 124618"/>
                                <a:gd name="csY6" fmla="*/ 113156 h 142392"/>
                                <a:gd name="csX7" fmla="*/ 93263 w 124618"/>
                                <a:gd name="csY7" fmla="*/ 78076 h 142392"/>
                                <a:gd name="csX8" fmla="*/ 122321 w 124618"/>
                                <a:gd name="csY8" fmla="*/ 70226 h 142392"/>
                                <a:gd name="csX9" fmla="*/ 124552 w 124618"/>
                                <a:gd name="csY9" fmla="*/ 70226 h 142392"/>
                                <a:gd name="csX10" fmla="*/ 124552 w 124618"/>
                                <a:gd name="csY10" fmla="*/ 14451 h 142392"/>
                                <a:gd name="csX11" fmla="*/ 114761 w 124618"/>
                                <a:gd name="csY11" fmla="*/ 14451 h 142392"/>
                                <a:gd name="csX12" fmla="*/ 114761 w 124618"/>
                                <a:gd name="csY12" fmla="*/ 0 h 142392"/>
                                <a:gd name="csX13" fmla="*/ 112487 w 124618"/>
                                <a:gd name="csY13" fmla="*/ 45 h 142392"/>
                                <a:gd name="csX14" fmla="*/ 62309 w 124618"/>
                                <a:gd name="csY14" fmla="*/ 13269 h 142392"/>
                                <a:gd name="csX15" fmla="*/ 12132 w 124618"/>
                                <a:gd name="csY15" fmla="*/ 45 h 142392"/>
                                <a:gd name="csX16" fmla="*/ 9857 w 124618"/>
                                <a:gd name="csY16" fmla="*/ 0 h 142392"/>
                                <a:gd name="csX17" fmla="*/ 9857 w 124618"/>
                                <a:gd name="csY17" fmla="*/ 14451 h 142392"/>
                                <a:gd name="csX18" fmla="*/ 67 w 124618"/>
                                <a:gd name="csY18" fmla="*/ 14451 h 142392"/>
                                <a:gd name="csX19" fmla="*/ 67 w 124618"/>
                                <a:gd name="csY19" fmla="*/ 70226 h 142392"/>
                                <a:gd name="csX20" fmla="*/ 2297 w 124618"/>
                                <a:gd name="csY20" fmla="*/ 70226 h 142392"/>
                                <a:gd name="csX21" fmla="*/ 31355 w 124618"/>
                                <a:gd name="csY21" fmla="*/ 78076 h 142392"/>
                                <a:gd name="csX22" fmla="*/ 58161 w 124618"/>
                                <a:gd name="csY22" fmla="*/ 113156 h 142392"/>
                                <a:gd name="csX23" fmla="*/ 58964 w 124618"/>
                                <a:gd name="csY23" fmla="*/ 116523 h 142392"/>
                                <a:gd name="csX24" fmla="*/ 42149 w 124618"/>
                                <a:gd name="csY24" fmla="*/ 92661 h 142392"/>
                                <a:gd name="csX25" fmla="*/ 32849 w 124618"/>
                                <a:gd name="csY25" fmla="*/ 85926 h 142392"/>
                                <a:gd name="csX26" fmla="*/ 5709 w 124618"/>
                                <a:gd name="csY26" fmla="*/ 77608 h 142392"/>
                                <a:gd name="csX27" fmla="*/ 2163 w 124618"/>
                                <a:gd name="csY27" fmla="*/ 77519 h 142392"/>
                                <a:gd name="csX28" fmla="*/ 2208 w 124618"/>
                                <a:gd name="csY28" fmla="*/ 77519 h 142392"/>
                                <a:gd name="csX29" fmla="*/ 0 w 124618"/>
                                <a:gd name="csY29" fmla="*/ 77541 h 142392"/>
                                <a:gd name="csX30" fmla="*/ 0 w 124618"/>
                                <a:gd name="csY30" fmla="*/ 79972 h 142392"/>
                                <a:gd name="csX31" fmla="*/ 8162 w 124618"/>
                                <a:gd name="csY31" fmla="*/ 111015 h 142392"/>
                                <a:gd name="csX32" fmla="*/ 57916 w 124618"/>
                                <a:gd name="csY32" fmla="*/ 142303 h 142392"/>
                                <a:gd name="csX33" fmla="*/ 59968 w 124618"/>
                                <a:gd name="csY33" fmla="*/ 142392 h 142392"/>
                                <a:gd name="csX34" fmla="*/ 64651 w 124618"/>
                                <a:gd name="csY34" fmla="*/ 142392 h 142392"/>
                                <a:gd name="csX35" fmla="*/ 66703 w 124618"/>
                                <a:gd name="csY35" fmla="*/ 142303 h 142392"/>
                                <a:gd name="csX36" fmla="*/ 116456 w 124618"/>
                                <a:gd name="csY36" fmla="*/ 111015 h 142392"/>
                                <a:gd name="csX37" fmla="*/ 124618 w 124618"/>
                                <a:gd name="csY37" fmla="*/ 79972 h 142392"/>
                                <a:gd name="csX38" fmla="*/ 124618 w 124618"/>
                                <a:gd name="csY38" fmla="*/ 77541 h 142392"/>
                                <a:gd name="csX39" fmla="*/ 122411 w 124618"/>
                                <a:gd name="csY39" fmla="*/ 77541 h 142392"/>
                                <a:gd name="csX40" fmla="*/ 33608 w 124618"/>
                                <a:gd name="csY40" fmla="*/ 74196 h 142392"/>
                                <a:gd name="csX41" fmla="*/ 4549 w 124618"/>
                                <a:gd name="csY41" fmla="*/ 65766 h 142392"/>
                                <a:gd name="csX42" fmla="*/ 4549 w 124618"/>
                                <a:gd name="csY42" fmla="*/ 18911 h 142392"/>
                                <a:gd name="csX43" fmla="*/ 9857 w 124618"/>
                                <a:gd name="csY43" fmla="*/ 18911 h 142392"/>
                                <a:gd name="csX44" fmla="*/ 9857 w 124618"/>
                                <a:gd name="csY44" fmla="*/ 62421 h 142392"/>
                                <a:gd name="csX45" fmla="*/ 12020 w 124618"/>
                                <a:gd name="csY45" fmla="*/ 62488 h 142392"/>
                                <a:gd name="csX46" fmla="*/ 12020 w 124618"/>
                                <a:gd name="csY46" fmla="*/ 62488 h 142392"/>
                                <a:gd name="csX47" fmla="*/ 25111 w 124618"/>
                                <a:gd name="csY47" fmla="*/ 64785 h 142392"/>
                                <a:gd name="csX48" fmla="*/ 58451 w 124618"/>
                                <a:gd name="csY48" fmla="*/ 99485 h 142392"/>
                                <a:gd name="csX49" fmla="*/ 59232 w 124618"/>
                                <a:gd name="csY49" fmla="*/ 102808 h 142392"/>
                                <a:gd name="csX50" fmla="*/ 33608 w 124618"/>
                                <a:gd name="csY50" fmla="*/ 74196 h 142392"/>
                                <a:gd name="csX51" fmla="*/ 60168 w 124618"/>
                                <a:gd name="csY51" fmla="*/ 18019 h 142392"/>
                                <a:gd name="csX52" fmla="*/ 60146 w 124618"/>
                                <a:gd name="csY52" fmla="*/ 18019 h 142392"/>
                                <a:gd name="csX53" fmla="*/ 60146 w 124618"/>
                                <a:gd name="csY53" fmla="*/ 91011 h 142392"/>
                                <a:gd name="csX54" fmla="*/ 26494 w 124618"/>
                                <a:gd name="csY54" fmla="*/ 60525 h 142392"/>
                                <a:gd name="csX55" fmla="*/ 14317 w 124618"/>
                                <a:gd name="csY55" fmla="*/ 58117 h 142392"/>
                                <a:gd name="csX56" fmla="*/ 14317 w 124618"/>
                                <a:gd name="csY56" fmla="*/ 4549 h 142392"/>
                                <a:gd name="csX57" fmla="*/ 60168 w 124618"/>
                                <a:gd name="csY57" fmla="*/ 17172 h 142392"/>
                                <a:gd name="csX58" fmla="*/ 60168 w 124618"/>
                                <a:gd name="csY58" fmla="*/ 18019 h 142392"/>
                                <a:gd name="csX59" fmla="*/ 64472 w 124618"/>
                                <a:gd name="csY59" fmla="*/ 91011 h 142392"/>
                                <a:gd name="csX60" fmla="*/ 64472 w 124618"/>
                                <a:gd name="csY60" fmla="*/ 18019 h 142392"/>
                                <a:gd name="csX61" fmla="*/ 64450 w 124618"/>
                                <a:gd name="csY61" fmla="*/ 18019 h 142392"/>
                                <a:gd name="csX62" fmla="*/ 64450 w 124618"/>
                                <a:gd name="csY62" fmla="*/ 17172 h 142392"/>
                                <a:gd name="csX63" fmla="*/ 110301 w 124618"/>
                                <a:gd name="csY63" fmla="*/ 4549 h 142392"/>
                                <a:gd name="csX64" fmla="*/ 110301 w 124618"/>
                                <a:gd name="csY64" fmla="*/ 58117 h 142392"/>
                                <a:gd name="csX65" fmla="*/ 98125 w 124618"/>
                                <a:gd name="csY65" fmla="*/ 60525 h 142392"/>
                                <a:gd name="csX66" fmla="*/ 64472 w 124618"/>
                                <a:gd name="csY66" fmla="*/ 91011 h 142392"/>
                                <a:gd name="csX67" fmla="*/ 66167 w 124618"/>
                                <a:gd name="csY67" fmla="*/ 99485 h 142392"/>
                                <a:gd name="csX68" fmla="*/ 99507 w 124618"/>
                                <a:gd name="csY68" fmla="*/ 64785 h 142392"/>
                                <a:gd name="csX69" fmla="*/ 112598 w 124618"/>
                                <a:gd name="csY69" fmla="*/ 62510 h 142392"/>
                                <a:gd name="csX70" fmla="*/ 112598 w 124618"/>
                                <a:gd name="csY70" fmla="*/ 62510 h 142392"/>
                                <a:gd name="csX71" fmla="*/ 114761 w 124618"/>
                                <a:gd name="csY71" fmla="*/ 62421 h 142392"/>
                                <a:gd name="csX72" fmla="*/ 114761 w 124618"/>
                                <a:gd name="csY72" fmla="*/ 18911 h 142392"/>
                                <a:gd name="csX73" fmla="*/ 120069 w 124618"/>
                                <a:gd name="csY73" fmla="*/ 18911 h 142392"/>
                                <a:gd name="csX74" fmla="*/ 120069 w 124618"/>
                                <a:gd name="csY74" fmla="*/ 65766 h 142392"/>
                                <a:gd name="csX75" fmla="*/ 91011 w 124618"/>
                                <a:gd name="csY75" fmla="*/ 74196 h 142392"/>
                                <a:gd name="csX76" fmla="*/ 65387 w 124618"/>
                                <a:gd name="csY76" fmla="*/ 102808 h 142392"/>
                                <a:gd name="csX77" fmla="*/ 66167 w 124618"/>
                                <a:gd name="csY77" fmla="*/ 99485 h 14239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Lst>
                              <a:rect l="l" t="t" r="r" b="b"/>
                              <a:pathLst>
                                <a:path w="124618" h="142392">
                                  <a:moveTo>
                                    <a:pt x="122411" y="77541"/>
                                  </a:moveTo>
                                  <a:lnTo>
                                    <a:pt x="122455" y="77541"/>
                                  </a:lnTo>
                                  <a:cubicBezTo>
                                    <a:pt x="121273" y="77519"/>
                                    <a:pt x="120091" y="77519"/>
                                    <a:pt x="118909" y="77608"/>
                                  </a:cubicBezTo>
                                  <a:cubicBezTo>
                                    <a:pt x="109454" y="78165"/>
                                    <a:pt x="100065" y="81064"/>
                                    <a:pt x="91769" y="85926"/>
                                  </a:cubicBezTo>
                                  <a:cubicBezTo>
                                    <a:pt x="88468" y="87866"/>
                                    <a:pt x="85346" y="90141"/>
                                    <a:pt x="82469" y="92661"/>
                                  </a:cubicBezTo>
                                  <a:cubicBezTo>
                                    <a:pt x="75155" y="99084"/>
                                    <a:pt x="69356" y="107380"/>
                                    <a:pt x="65654" y="116523"/>
                                  </a:cubicBezTo>
                                  <a:cubicBezTo>
                                    <a:pt x="65877" y="115386"/>
                                    <a:pt x="66145" y="114271"/>
                                    <a:pt x="66457" y="113156"/>
                                  </a:cubicBezTo>
                                  <a:cubicBezTo>
                                    <a:pt x="70382" y="98504"/>
                                    <a:pt x="80150" y="85725"/>
                                    <a:pt x="93263" y="78076"/>
                                  </a:cubicBezTo>
                                  <a:cubicBezTo>
                                    <a:pt x="102072" y="72947"/>
                                    <a:pt x="112041" y="70226"/>
                                    <a:pt x="122321" y="70226"/>
                                  </a:cubicBezTo>
                                  <a:lnTo>
                                    <a:pt x="124552" y="70226"/>
                                  </a:lnTo>
                                  <a:lnTo>
                                    <a:pt x="124552" y="14451"/>
                                  </a:lnTo>
                                  <a:lnTo>
                                    <a:pt x="114761" y="14451"/>
                                  </a:lnTo>
                                  <a:lnTo>
                                    <a:pt x="114761" y="0"/>
                                  </a:lnTo>
                                  <a:lnTo>
                                    <a:pt x="112487" y="45"/>
                                  </a:lnTo>
                                  <a:cubicBezTo>
                                    <a:pt x="94869" y="312"/>
                                    <a:pt x="78901" y="4527"/>
                                    <a:pt x="62309" y="13269"/>
                                  </a:cubicBezTo>
                                  <a:cubicBezTo>
                                    <a:pt x="45717" y="4527"/>
                                    <a:pt x="29750" y="312"/>
                                    <a:pt x="12132" y="45"/>
                                  </a:cubicBezTo>
                                  <a:lnTo>
                                    <a:pt x="9857" y="0"/>
                                  </a:lnTo>
                                  <a:lnTo>
                                    <a:pt x="9857" y="14451"/>
                                  </a:lnTo>
                                  <a:lnTo>
                                    <a:pt x="67" y="14451"/>
                                  </a:lnTo>
                                  <a:lnTo>
                                    <a:pt x="67" y="70226"/>
                                  </a:lnTo>
                                  <a:lnTo>
                                    <a:pt x="2297" y="70226"/>
                                  </a:lnTo>
                                  <a:cubicBezTo>
                                    <a:pt x="12578" y="70226"/>
                                    <a:pt x="22546" y="72947"/>
                                    <a:pt x="31355" y="78076"/>
                                  </a:cubicBezTo>
                                  <a:cubicBezTo>
                                    <a:pt x="44468" y="85725"/>
                                    <a:pt x="54236" y="98504"/>
                                    <a:pt x="58161" y="113156"/>
                                  </a:cubicBezTo>
                                  <a:cubicBezTo>
                                    <a:pt x="58473" y="114271"/>
                                    <a:pt x="58741" y="115386"/>
                                    <a:pt x="58964" y="116523"/>
                                  </a:cubicBezTo>
                                  <a:cubicBezTo>
                                    <a:pt x="55262" y="107380"/>
                                    <a:pt x="49464" y="99084"/>
                                    <a:pt x="42149" y="92661"/>
                                  </a:cubicBezTo>
                                  <a:cubicBezTo>
                                    <a:pt x="39272" y="90141"/>
                                    <a:pt x="36150" y="87866"/>
                                    <a:pt x="32849" y="85926"/>
                                  </a:cubicBezTo>
                                  <a:cubicBezTo>
                                    <a:pt x="24553" y="81064"/>
                                    <a:pt x="15165" y="78165"/>
                                    <a:pt x="5709" y="77608"/>
                                  </a:cubicBezTo>
                                  <a:cubicBezTo>
                                    <a:pt x="4527" y="77519"/>
                                    <a:pt x="3345" y="77519"/>
                                    <a:pt x="2163" y="77519"/>
                                  </a:cubicBezTo>
                                  <a:lnTo>
                                    <a:pt x="2208" y="77519"/>
                                  </a:lnTo>
                                  <a:cubicBezTo>
                                    <a:pt x="2208" y="77519"/>
                                    <a:pt x="0" y="77541"/>
                                    <a:pt x="0" y="77541"/>
                                  </a:cubicBezTo>
                                  <a:lnTo>
                                    <a:pt x="0" y="79972"/>
                                  </a:lnTo>
                                  <a:cubicBezTo>
                                    <a:pt x="0" y="90832"/>
                                    <a:pt x="2810" y="101559"/>
                                    <a:pt x="8162" y="111015"/>
                                  </a:cubicBezTo>
                                  <a:cubicBezTo>
                                    <a:pt x="18577" y="129435"/>
                                    <a:pt x="37176" y="141144"/>
                                    <a:pt x="57916" y="142303"/>
                                  </a:cubicBezTo>
                                  <a:cubicBezTo>
                                    <a:pt x="58585" y="142348"/>
                                    <a:pt x="59276" y="142392"/>
                                    <a:pt x="59968" y="142392"/>
                                  </a:cubicBezTo>
                                  <a:lnTo>
                                    <a:pt x="64651" y="142392"/>
                                  </a:lnTo>
                                  <a:cubicBezTo>
                                    <a:pt x="65342" y="142392"/>
                                    <a:pt x="66034" y="142348"/>
                                    <a:pt x="66703" y="142303"/>
                                  </a:cubicBezTo>
                                  <a:cubicBezTo>
                                    <a:pt x="87443" y="141144"/>
                                    <a:pt x="106042" y="129435"/>
                                    <a:pt x="116456" y="111015"/>
                                  </a:cubicBezTo>
                                  <a:cubicBezTo>
                                    <a:pt x="121809" y="101559"/>
                                    <a:pt x="124618" y="90832"/>
                                    <a:pt x="124618" y="79972"/>
                                  </a:cubicBezTo>
                                  <a:lnTo>
                                    <a:pt x="124618" y="77541"/>
                                  </a:lnTo>
                                  <a:lnTo>
                                    <a:pt x="122411" y="77541"/>
                                  </a:lnTo>
                                  <a:close/>
                                  <a:moveTo>
                                    <a:pt x="33608" y="74196"/>
                                  </a:moveTo>
                                  <a:cubicBezTo>
                                    <a:pt x="24732" y="69000"/>
                                    <a:pt x="14719" y="66100"/>
                                    <a:pt x="4549" y="65766"/>
                                  </a:cubicBezTo>
                                  <a:lnTo>
                                    <a:pt x="4549" y="18911"/>
                                  </a:lnTo>
                                  <a:lnTo>
                                    <a:pt x="9857" y="18911"/>
                                  </a:lnTo>
                                  <a:lnTo>
                                    <a:pt x="9857" y="62421"/>
                                  </a:lnTo>
                                  <a:lnTo>
                                    <a:pt x="12020" y="62488"/>
                                  </a:lnTo>
                                  <a:lnTo>
                                    <a:pt x="12020" y="62488"/>
                                  </a:lnTo>
                                  <a:cubicBezTo>
                                    <a:pt x="16570" y="62644"/>
                                    <a:pt x="20985" y="63402"/>
                                    <a:pt x="25111" y="64785"/>
                                  </a:cubicBezTo>
                                  <a:cubicBezTo>
                                    <a:pt x="41056" y="70070"/>
                                    <a:pt x="54147" y="83696"/>
                                    <a:pt x="58451" y="99485"/>
                                  </a:cubicBezTo>
                                  <a:cubicBezTo>
                                    <a:pt x="58741" y="100578"/>
                                    <a:pt x="59009" y="101693"/>
                                    <a:pt x="59232" y="102808"/>
                                  </a:cubicBezTo>
                                  <a:cubicBezTo>
                                    <a:pt x="53902" y="90921"/>
                                    <a:pt x="44914" y="80797"/>
                                    <a:pt x="33608" y="74196"/>
                                  </a:cubicBezTo>
                                  <a:close/>
                                  <a:moveTo>
                                    <a:pt x="60168" y="18019"/>
                                  </a:moveTo>
                                  <a:lnTo>
                                    <a:pt x="60146" y="18019"/>
                                  </a:lnTo>
                                  <a:lnTo>
                                    <a:pt x="60146" y="91011"/>
                                  </a:lnTo>
                                  <a:cubicBezTo>
                                    <a:pt x="53924" y="76872"/>
                                    <a:pt x="41569" y="65521"/>
                                    <a:pt x="26494" y="60525"/>
                                  </a:cubicBezTo>
                                  <a:cubicBezTo>
                                    <a:pt x="22613" y="59232"/>
                                    <a:pt x="18532" y="58429"/>
                                    <a:pt x="14317" y="58117"/>
                                  </a:cubicBezTo>
                                  <a:lnTo>
                                    <a:pt x="14317" y="4549"/>
                                  </a:lnTo>
                                  <a:cubicBezTo>
                                    <a:pt x="30307" y="5107"/>
                                    <a:pt x="44959" y="9166"/>
                                    <a:pt x="60168" y="17172"/>
                                  </a:cubicBezTo>
                                  <a:lnTo>
                                    <a:pt x="60168" y="18019"/>
                                  </a:lnTo>
                                  <a:close/>
                                  <a:moveTo>
                                    <a:pt x="64472" y="91011"/>
                                  </a:moveTo>
                                  <a:lnTo>
                                    <a:pt x="64472" y="18019"/>
                                  </a:lnTo>
                                  <a:lnTo>
                                    <a:pt x="64450" y="18019"/>
                                  </a:lnTo>
                                  <a:lnTo>
                                    <a:pt x="64450" y="17172"/>
                                  </a:lnTo>
                                  <a:cubicBezTo>
                                    <a:pt x="79659" y="9166"/>
                                    <a:pt x="94311" y="5107"/>
                                    <a:pt x="110301" y="4549"/>
                                  </a:cubicBezTo>
                                  <a:lnTo>
                                    <a:pt x="110301" y="58117"/>
                                  </a:lnTo>
                                  <a:cubicBezTo>
                                    <a:pt x="106086" y="58429"/>
                                    <a:pt x="102005" y="59232"/>
                                    <a:pt x="98125" y="60525"/>
                                  </a:cubicBezTo>
                                  <a:cubicBezTo>
                                    <a:pt x="83049" y="65521"/>
                                    <a:pt x="70694" y="76872"/>
                                    <a:pt x="64472" y="91011"/>
                                  </a:cubicBezTo>
                                  <a:close/>
                                  <a:moveTo>
                                    <a:pt x="66167" y="99485"/>
                                  </a:moveTo>
                                  <a:cubicBezTo>
                                    <a:pt x="70471" y="83696"/>
                                    <a:pt x="83562" y="70070"/>
                                    <a:pt x="99507" y="64785"/>
                                  </a:cubicBezTo>
                                  <a:cubicBezTo>
                                    <a:pt x="103633" y="63402"/>
                                    <a:pt x="108049" y="62644"/>
                                    <a:pt x="112598" y="62510"/>
                                  </a:cubicBezTo>
                                  <a:lnTo>
                                    <a:pt x="112598" y="62510"/>
                                  </a:lnTo>
                                  <a:cubicBezTo>
                                    <a:pt x="112598" y="62510"/>
                                    <a:pt x="114761" y="62421"/>
                                    <a:pt x="114761" y="62421"/>
                                  </a:cubicBezTo>
                                  <a:lnTo>
                                    <a:pt x="114761" y="18911"/>
                                  </a:lnTo>
                                  <a:lnTo>
                                    <a:pt x="120069" y="18911"/>
                                  </a:lnTo>
                                  <a:lnTo>
                                    <a:pt x="120069" y="65766"/>
                                  </a:lnTo>
                                  <a:cubicBezTo>
                                    <a:pt x="109900" y="66100"/>
                                    <a:pt x="99887" y="69000"/>
                                    <a:pt x="91011" y="74196"/>
                                  </a:cubicBezTo>
                                  <a:cubicBezTo>
                                    <a:pt x="79704" y="80797"/>
                                    <a:pt x="70717" y="90921"/>
                                    <a:pt x="65387" y="102808"/>
                                  </a:cubicBezTo>
                                  <a:cubicBezTo>
                                    <a:pt x="65610" y="101693"/>
                                    <a:pt x="65877" y="100578"/>
                                    <a:pt x="66167" y="99485"/>
                                  </a:cubicBezTo>
                                  <a:close/>
                                </a:path>
                              </a:pathLst>
                            </a:custGeom>
                            <a:solidFill>
                              <a:srgbClr val="182C36"/>
                            </a:solidFill>
                            <a:ln w="2230" cap="flat">
                              <a:noFill/>
                              <a:prstDash val="solid"/>
                              <a:miter/>
                            </a:ln>
                          </wps:spPr>
                          <wps:bodyPr/>
                        </wps:wsp>
                      </wpg:grpSp>
                    </wpg:grpSp>
                  </wpg:wgp>
                </a:graphicData>
              </a:graphic>
              <wp14:sizeRelH relativeFrom="margin">
                <wp14:pctWidth>0</wp14:pctWidth>
              </wp14:sizeRelH>
              <wp14:sizeRelV relativeFrom="margin">
                <wp14:pctHeight>0</wp14:pctHeight>
              </wp14:sizeRelV>
            </wp:anchor>
          </w:drawing>
        </mc:Choice>
        <mc:Fallback>
          <w:pict>
            <v:group w14:anchorId="3259122F" id="Group 37" o:spid="_x0000_s1026" style="position:absolute;margin-left:28.35pt;margin-top:28.35pt;width:170.1pt;height:68.05pt;z-index:251674624;mso-position-horizontal-relative:page;mso-position-vertical-relative:page;mso-width-relative:margin;mso-height-relative:margin" coordsize="468413,187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">
              <o:lock v:ext="edit" aspectratio="t"/>
              <v:group id="Graphic 15" o:spid="_x0000_s1027" style="position:absolute;left:174174;top:40008;width:294239;height:118976" coordorigin="174174,40008" coordsize="294239,11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">
                <v:shape id="Free-form: Shape 1974739336" o:spid="_x0000_s1028" style="position:absolute;left:176070;top:108249;width:37755;height:49686;visibility:visible;mso-wrap-style:square;v-text-anchor:top" coordsize="37755,49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" path="m,l36886,r,5776l6579,5776r,15343l34121,21119r,5553l6579,26672r,16949l37756,43621r,6066l,49687,,22,,xe" fillcolor="#182c36" stroked="f" strokeweight=".06194mm">
                  <v:stroke joinstyle="miter"/>
                  <v:path arrowok="t" o:connecttype="custom" o:connectlocs="0,0;36886,0;36886,5776;6579,5776;6579,21119;34121,21119;34121,26672;6579,26672;6579,43621;37756,43621;37756,49687;0,49687;0,22" o:connectangles="0,0,0,0,0,0,0,0,0,0,0,0,0"/>
                </v:shape>
                <v:shape id="Free-form: Shape 499028462" o:spid="_x0000_s1029" style="position:absolute;left:215922;top:108227;width:34477;height:50757;visibility:visible;mso-wrap-style:square;v-text-anchor:top" coordsize="34477,5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" path="m22,30909c22,18354,7248,11039,16592,11039v5330,,9411,2632,11820,6200l28568,17239,28568,r5909,l34477,49665r-5909,l28568,45070r-156,c25557,48728,22056,50757,16726,50757,6423,50757,,43019,,30887r22,22xm28947,30998v,-8764,-4237,-14897,-12043,-14897c9746,16101,6088,22524,6088,30998v,8475,3658,14831,10883,14831c25379,45829,28947,39540,28947,30998xe" fillcolor="#182c36" stroked="f" strokeweight=".06194mm">
                  <v:stroke joinstyle="miter"/>
                  <v:path arrowok="t" o:connecttype="custom" o:connectlocs="22,30909;16592,11039;28412,17239;28568,17239;28568,0;34477,0;34477,49665;28568,49665;28568,45070;28412,45070;16726,50757;0,30887;28947,30998;16904,16101;6088,30998;16971,45829;28947,30998" o:connectangles="0,0,0,0,0,0,0,0,0,0,0,0,0,0,0,0,0"/>
                </v:shape>
                <v:shape id="Free-form: Shape 1260560729" o:spid="_x0000_s1030" style="position:absolute;left:256755;top:120158;width:30151;height:38625;visibility:visible;mso-wrap-style:square;v-text-anchor:top" coordsize="30151,3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" path="m24264,37756r,-5196l24107,32560v-2698,3657,-5909,6065,-11395,6065c4973,38625,,33942,,26137l,,5910,r,26003c5910,30887,9054,33742,14384,33742v5999,,9857,-4528,9857,-10527l24241,r5910,l30151,37756r-5910,l24264,37756xe" fillcolor="#182c36" stroked="f" strokeweight=".06194mm">
                  <v:stroke joinstyle="miter"/>
                  <v:path arrowok="t" o:connecttype="custom" o:connectlocs="24264,37756;24264,32560;24107,32560;12712,38625;0,26137;0,0;5910,0;5910,26003;14384,33742;24241,23215;24241,0;30151,0;30151,37756;24241,37756" o:connectangles="0,0,0,0,0,0,0,0,0,0,0,0,0,0"/>
                </v:shape>
                <v:shape id="Free-form: Shape 1653427156" o:spid="_x0000_s1031" style="position:absolute;left:291388;top:119199;width:34410;height:39718;visibility:visible;mso-wrap-style:square;v-text-anchor:top" coordsize="34410,3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" path="m,19870c,8920,7003,,18265,v8898,,14830,5107,16146,13135l28412,13135c27542,8028,23951,4884,18265,4884v-8029,,-12199,6646,-12199,14964c6066,28166,10236,34745,18265,34745v6132,,9790,-3501,10303,-9344l34411,25401v-803,9054,-6713,14317,-16146,14317c7025,39718,,30820,,19848r,22xe" fillcolor="#182c36" stroked="f" strokeweight=".06194mm">
                  <v:stroke joinstyle="miter"/>
                  <v:path arrowok="t" o:connecttype="custom" o:connectlocs="0,19870;18265,0;34411,13135;28412,13135;18265,4884;6066,19848;18265,34745;28568,25401;34411,25401;18265,39718;0,19848" o:connectangles="0,0,0,0,0,0,0,0,0,0,0"/>
                </v:shape>
                <v:shape id="Free-form: Shape 707195515" o:spid="_x0000_s1032" style="position:absolute;left:328431;top:119422;width:35146;height:39205;visibility:visible;mso-wrap-style:square;v-text-anchor:top" coordsize="35146,3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" path="m25401,33229r-67,c23082,36150,19201,39205,12779,39205,5620,39205,,35838,,28701,,19781,7003,17975,16436,16503v5330,-803,9054,-1316,9054,-5397c25490,7025,22413,4460,17016,4460v-6133,,-9211,2632,-9411,8319l1918,12779c2141,5486,6958,,16971,v8028,,13938,2988,13938,11976l30909,29950v,3078,736,4750,4014,4015l35146,33965r,4304c34411,38559,33474,38848,31935,38848v-3880,,-5910,-1761,-6489,-5619l25401,33229xm25557,24531r,-6423c23595,19357,20160,20294,16949,20874,11039,21967,6289,22992,6289,28545v,5040,3947,6133,7805,6133c21989,34678,25557,28902,25557,24531xe" fillcolor="#182c36" stroked="f" strokeweight=".06194mm">
                  <v:stroke joinstyle="miter"/>
                  <v:path arrowok="t" o:connecttype="custom" o:connectlocs="25401,33229;25334,33229;12779,39205;0,28701;16436,16503;25490,11106;17016,4460;7605,12779;1918,12779;16971,0;30909,11976;30909,29950;34923,33965;35146,33965;35146,38269;31935,38848;25446,33229;25557,24531;25557,18108;16949,20874;6289,28545;14094,34678;25557,24531" o:connectangles="0,0,0,0,0,0,0,0,0,0,0,0,0,0,0,0,0,0,0,0,0,0,0"/>
                </v:shape>
                <v:shape id="Free-form: Shape 52462628" o:spid="_x0000_s1033" style="position:absolute;left:363332;top:108249;width:18688;height:49865;visibility:visible;mso-wrap-style:square;v-text-anchor:top" coordsize="18688,4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" path="m,11909r5486,l5486,r5910,l11396,11909r7292,l18688,16726r-7292,l11396,41257v,2632,1383,3501,3791,3501c16347,44758,17662,44468,18331,44245r224,l18555,49352v-1383,290,-2989,513,-4751,513c8987,49865,5486,47903,5486,42550r,-25846l,16704,,11886r,23xe" fillcolor="#182c36" stroked="f" strokeweight=".06194mm">
                  <v:stroke joinstyle="miter"/>
                  <v:path arrowok="t" o:connecttype="custom" o:connectlocs="0,11909;5486,11909;5486,0;11396,0;11396,11909;18688,11909;18688,16726;11396,16726;11396,41257;15187,44758;18331,44245;18555,44245;18555,49352;13804,49865;5486,42550;5486,16704;0,16704;0,11886" o:connectangles="0,0,0,0,0,0,0,0,0,0,0,0,0,0,0,0,0,0"/>
                </v:shape>
                <v:shape id="Free-form: Shape 1080211970" o:spid="_x0000_s1034" style="position:absolute;left:386703;top:108249;width:5909;height:49664;visibility:visible;mso-wrap-style:square;v-text-anchor:top" coordsize="5909,4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" path="m,l5910,r,7292l,7292,,xm,11909r5910,l5910,49664,,49664,,11909xe" fillcolor="#182c36" stroked="f" strokeweight=".06194mm">
                  <v:stroke joinstyle="miter"/>
                  <v:path arrowok="t" o:connecttype="custom" o:connectlocs="0,0;5910,0;5910,7292;0,7292;0,0;0,11909;5910,11909;5910,49664;0,49664;0,11909" o:connectangles="0,0,0,0,0,0,0,0,0,0"/>
                </v:shape>
                <v:shape id="Free-form: Shape 912498700" o:spid="_x0000_s1035" style="position:absolute;left:397073;top:119199;width:36439;height:39740;visibility:visible;mso-wrap-style:square;v-text-anchor:top" coordsize="36439,3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" path="m,19870c,8920,7003,,18265,,29527,,36440,8920,36440,19870v,10950,-6869,19871,-18175,19871c6958,39741,,30842,,19870xm30374,19870c30374,11552,26293,4906,18242,4906v-8050,,-12198,6646,-12198,14964c6044,28189,10214,34767,18242,34767v8029,,12132,-6578,12132,-14897xe" fillcolor="#182c36" stroked="f" strokeweight=".06194mm">
                  <v:stroke joinstyle="miter"/>
                  <v:path arrowok="t" o:connecttype="custom" o:connectlocs="0,19870;18265,0;36440,19870;18265,39741;0,19870;30374,19870;18242,4906;6044,19870;18242,34767;30374,19870" o:connectangles="0,0,0,0,0,0,0,0,0,0"/>
                </v:shape>
                <v:shape id="Free-form: Shape 2029149835" o:spid="_x0000_s1036" style="position:absolute;left:437683;top:119288;width:30730;height:38647;visibility:visible;mso-wrap-style:square;v-text-anchor:top" coordsize="30730,38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" path="m5887,5843r157,c8742,2275,12556,,18019,v7895,,12712,4304,12712,12132l30731,38648r-5910,l24821,12645v,-4884,-3211,-7672,-8541,-7672c10281,4973,5910,9210,5910,15410r,23215l,38625,,870r5910,l5910,5843r-23,xe" fillcolor="#182c36" stroked="f" strokeweight=".06194mm">
                  <v:stroke joinstyle="miter"/>
                  <v:path arrowok="t" o:connecttype="custom" o:connectlocs="5887,5843;6044,5843;18019,0;30731,12132;30731,38648;24821,38648;24821,12645;16280,4973;5910,15410;5910,38625;0,38625;0,870;5910,870;5910,5843" o:connectangles="0,0,0,0,0,0,0,0,0,0,0,0,0,0"/>
                </v:shape>
                <v:shape id="Free-form: Shape 534404534" o:spid="_x0000_s1037" style="position:absolute;left:174174;top:40008;width:53165;height:56087;visibility:visible;mso-wrap-style:square;v-text-anchor:top" coordsize="53165,56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" path="m,28077c,11976,10348,,26627,,42907,,53166,11976,53166,28077v,16101,-10259,28010,-26539,28010c10348,56087,,44201,,28077xm41725,28077c41725,17306,36797,8965,26672,8965v-10125,,-15276,8363,-15276,19112c11396,38826,16570,47122,26672,47122v10102,,15053,-8363,15053,-19045xe" fillcolor="#182c36" stroked="f" strokeweight=".06194mm">
                  <v:stroke joinstyle="miter"/>
                  <v:path arrowok="t" o:connecttype="custom" o:connectlocs="0,28077;26627,0;53166,28077;26627,56087;0,28077;41725,28077;26672,8965;11396,28077;26672,47122;41725,28077" o:connectangles="0,0,0,0,0,0,0,0,0,0"/>
                </v:shape>
                <v:shape id="Free-form: Shape 2018658957" o:spid="_x0000_s1038" style="position:absolute;left:233896;top:41078;width:38536;height:53834;visibility:visible;mso-wrap-style:square;v-text-anchor:top" coordsize="38536,5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" path="m,l38536,r,9255l10905,9255r,12957l35191,22212r,9344l10905,31556r,22279l,53835,,22,,xe" fillcolor="#182c36" stroked="f" strokeweight=".06194mm">
                  <v:stroke joinstyle="miter"/>
                  <v:path arrowok="t" o:connecttype="custom" o:connectlocs="0,0;38536,0;38536,9255;10905,9255;10905,22212;35191,22212;35191,31556;10905,31556;10905,53835;0,53835;0,22" o:connectangles="0,0,0,0,0,0,0,0,0,0,0"/>
                </v:shape>
                <v:shape id="Free-form: Shape 1138993430" o:spid="_x0000_s1039" style="position:absolute;left:276090;top:40008;width:49775;height:56020;visibility:visible;mso-wrap-style:square;v-text-anchor:top" coordsize="49775,5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" path="m41168,47657r-156,c37332,53835,32270,56020,25892,56020v-8140,,-14452,-2943,-18889,-7827c2565,43219,,36306,,28166,,19201,3167,11374,8809,6177,13180,2186,18889,,26115,,39674,,47412,7449,49152,17997r-10683,c37265,12801,33273,9032,26360,9032v-10169,,-15209,8430,-15209,19112c11151,38826,16949,47189,26204,47189v8363,,13849,-6244,13849,-12199l40053,34700r-12935,l27118,26271r22658,l49776,54883r-8207,l41190,47657r-22,xe" fillcolor="#182c36" stroked="f" strokeweight=".06194mm">
                  <v:stroke joinstyle="miter"/>
                  <v:path arrowok="t" o:connecttype="custom" o:connectlocs="41168,47657;41012,47657;25892,56020;7003,48193;0,28166;8809,6177;26115,0;49152,17997;38469,17997;26360,9032;11151,28144;26204,47189;40053,34990;40053,34700;27118,34700;27118,26271;49776,26271;49776,54883;41569,54883;41190,47657" o:connectangles="0,0,0,0,0,0,0,0,0,0,0,0,0,0,0,0,0,0,0,0"/>
                </v:shape>
              </v:group>
              <v:group id="Graphic 15" o:spid="_x0000_s1040" style="position:absolute;width:133902;height:187083"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">
                <v:shape id="Free-form: Shape 1601234401" o:spid="_x0000_s1041" style="position:absolute;width:133902;height:187083;visibility:visible;mso-wrap-style:square;v-text-anchor:top"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" path="m48,113936v-1494,48840,32002,73148,66903,73148c101853,187084,135349,162776,133855,113936v-246,-7872,-45,-31534,-45,-31534l133810,50869r-9790,l124020,36418v-5553,-112,-11151,67,-16637,624c101897,37600,96500,38514,91304,39874v2030,-2542,3189,-5753,3769,-9232c95675,27163,95698,23461,95430,19915v-2498,-67,-5062,-201,-7627,-67c85238,19982,82674,20405,80198,21409v-267,112,-557,223,-825,335c79106,21855,78838,21989,78570,22123v134,-2877,-267,-5643,-1159,-8296c76541,11195,75181,8675,73441,6289,72103,4639,71501,3992,70341,2944,69182,1896,68133,1026,66929,r,c65725,1004,64654,1873,63517,2944,62380,4014,61778,4639,60417,6289v-1739,2386,-3100,4906,-3969,7538c55578,16458,55154,19224,55288,22123v-268,-134,-535,-246,-803,-379c54218,21632,53950,21521,53660,21409,51185,20405,48620,20004,46055,19848v-2564,-156,-5129,,-7627,67c38183,23438,38205,27163,38785,30642v602,3479,1762,6690,3769,9232c37358,38514,31961,37600,26475,37042,20989,36485,15391,36306,9838,36418r,14451l93,50869r,31533c93,82402,293,106064,48,113936xe" stroked="f" strokeweight=".06194mm">
                  <v:stroke joinstyle="miter"/>
                  <v:path arrowok="t" o:connecttype="custom" o:connectlocs="48,113936;66951,187084;133855,113936;133810,82402;133810,50869;124020,50869;124020,36418;107383,37042;91304,39874;95073,30642;95430,19915;87803,19848;80198,21409;79373,21744;78570,22123;77411,13827;73441,6289;70341,2944;66929,0;66929,0;63517,2944;60417,6289;56448,13827;55288,22123;54485,21744;53660,21409;46055,19848;38428,19915;38785,30642;42554,39874;26475,37042;9838,36418;9838,50869;93,50869;93,82402;48,113936" o:connectangles="0,0,0,0,0,0,0,0,0,0,0,0,0,0,0,0,0,0,0,0,0,0,0,0,0,0,0,0,0,0,0,0,0,0,0,0"/>
                </v:shape>
                <v:group id="Graphic 15" o:spid="_x0000_s1042" style="position:absolute;left:4641;top:6333;width:124618;height:177070" coordorigin="4641,6333" coordsize="124618,17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">
                  <v:shape id="Free-form: Shape 1729361132" o:spid="_x0000_s1043" style="position:absolute;left:69749;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" path="m14485,4769r89,c14574,4769,14507,4769,14485,4769xm15064,420r,c13124,866,11251,1580,9534,2583,6924,4100,4694,6219,3066,8739,1327,11415,301,14537,56,17726v-89,1137,-45,2275,-45,3412l2018,21138v1695,,3390,-223,4996,-669c11853,19175,16068,15920,18610,11549,20171,8850,21063,5773,21153,2650v22,-869,22,-1761,44,-2631c19123,-26,17094,-26,15064,420xe" fillcolor="#5e8991" stroked="f" strokeweight=".06194mm">
                    <v:stroke joinstyle="miter"/>
                    <v:path arrowok="t" o:connecttype="custom" o:connectlocs="14485,4769;14574,4769;14485,4769;15064,420;15064,420;9534,2583;3066,8739;56,17726;11,21138;2018,21138;7014,20469;18610,11549;21153,2650;21197,19;15064,420" o:connectangles="0,0,0,0,0,0,0,0,0,0,0,0,0,0,0"/>
                  </v:shape>
                  <v:shape id="Free-form: Shape 2119101682" o:spid="_x0000_s1044"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" path="m,l89,c89,,22,,,xe" fillcolor="#5e8991" stroked="f" strokeweight=".06194mm">
                    <v:stroke joinstyle="miter"/>
                    <v:path arrowok="t" o:connecttype="custom" o:connectlocs="0,0;89,0;0,0" o:connectangles="0,0,0"/>
                  </v:shape>
                  <v:shape id="Free-form: Shape 2123943510" o:spid="_x0000_s1045" style="position:absolute;left:42954;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" path="m6713,4769r-90,c6623,4769,6690,4769,6713,4769xm6133,420r,c8073,866,9946,1580,11663,2583v2610,1517,4840,3636,6468,6156c19870,11415,20896,14537,21141,17726v90,1137,45,2275,45,3412l19179,21138v-1695,,-3390,-223,-4996,-669c9344,19175,5129,15920,2587,11549,1026,8850,134,5773,45,2650,22,1781,22,889,,19,2074,-26,4103,-26,6133,420xe" fillcolor="#5e8991" stroked="f" strokeweight=".06194mm">
                    <v:stroke joinstyle="miter"/>
                    <v:path arrowok="t" o:connecttype="custom" o:connectlocs="6713,4769;6623,4769;6713,4769;6133,420;6133,420;11663,2583;18131,8739;21141,17726;21186,21138;19179,21138;14183,20469;2587,11549;45,2650;0,19;6133,420" o:connectangles="0,0,0,0,0,0,0,0,0,0,0,0,0,0,0"/>
                  </v:shape>
                  <v:group id="Graphic 15" o:spid="_x0000_s1046" style="position:absolute;left:49578;top:6333;width:24416;height:29861" coordorigin="49578,6333" coordsize="24416,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">
                    <v:shape id="Free-form: Shape 1889739" o:spid="_x0000_s1047" style="position:absolute;left:59906;top:6333;width:14088;height:29861;visibility:visible;mso-wrap-style:square;v-text-anchor:top" coordsize="14088,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" path="m13668,18911v-669,3122,-2141,6066,-4237,8497c8695,28278,7847,29058,7044,29861,6242,29058,5394,28278,4658,27408,2562,24977,1090,22033,421,18911,-203,15968,-137,12868,644,9969,1157,8051,1960,6222,3030,4549r22,c4145,2810,5550,1405,7044,v1495,1405,2900,2810,3992,4549l11059,4549v1070,1673,1873,3502,2386,5420c14225,12868,14292,15968,13668,18911xe" fillcolor="#5e8991" stroked="f" strokeweight=".06194mm">
                      <v:stroke joinstyle="miter"/>
                      <v:path arrowok="t" o:connecttype="custom" o:connectlocs="13668,18911;9431,27408;7044,29861;4658,27408;421,18911;644,9969;3030,4549;3052,4549;7044,0;11036,4549;11059,4549;13445,9969;13668,18911" o:connectangles="0,0,0,0,0,0,0,0,0,0,0,0,0"/>
                    </v:shape>
                    <v:shape id="Free-form: Shape 1190439714" o:spid="_x0000_s1048"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" path="m89,l,c,,67,,89,xe" fillcolor="#5e8991" stroked="f" strokeweight=".06194mm">
                      <v:stroke joinstyle="miter"/>
                      <v:path arrowok="t" o:connecttype="custom" o:connectlocs="89,0;0,0;89,0" o:connectangles="0,0,0"/>
                    </v:shape>
                  </v:group>
                  <v:shape id="Free-form: Shape 594809814" o:spid="_x0000_s1049"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" path="m,l89,c89,,22,,,xe" fillcolor="#5e8991" stroked="f" strokeweight=".06194mm">
                    <v:stroke joinstyle="miter"/>
                    <v:path arrowok="t" o:connecttype="custom" o:connectlocs="0,0;89,0;0,0" o:connectangles="0,0,0"/>
                  </v:shape>
                  <v:shape id="Free-form: Shape 420236406" o:spid="_x0000_s1050"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" path="m,l89,c89,,22,,,xe" fillcolor="#5e8991" stroked="f" strokeweight=".06194mm">
                    <v:stroke joinstyle="miter"/>
                    <v:path arrowok="t" o:connecttype="custom" o:connectlocs="0,0;89,0;0,0" o:connectangles="0,0,0"/>
                  </v:shape>
                  <v:shape id="Free-form: Shape 2037011488" o:spid="_x0000_s1051"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" path="m89,l,c,,67,,89,xe" fillcolor="#5e8991" stroked="f" strokeweight=".06194mm">
                    <v:stroke joinstyle="miter"/>
                    <v:path arrowok="t" o:connecttype="custom" o:connectlocs="89,0;0,0;89,0" o:connectangles="0,0,0"/>
                  </v:shape>
                  <v:shape id="Free-form: Shape 286695997" o:spid="_x0000_s1052"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" path="m89,l,c,,67,,89,xe" fillcolor="#5e8991" stroked="f" strokeweight=".06194mm">
                    <v:stroke joinstyle="miter"/>
                    <v:path arrowok="t" o:connecttype="custom" o:connectlocs="89,0;0,0;89,0" o:connectangles="0,0,0"/>
                  </v:shape>
                  <v:shape id="Free-form: Shape 1946660120" o:spid="_x0000_s1053" style="position:absolute;left:4641;top:41011;width:124618;height:142392;visibility:visible;mso-wrap-style:square;v-text-anchor:top" coordsize="124618,14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" path="m122411,77541r44,c121273,77519,120091,77519,118909,77608v-9455,557,-18844,3456,-27140,8318c88468,87866,85346,90141,82469,92661v-7314,6423,-13113,14719,-16815,23862c65877,115386,66145,114271,66457,113156,70382,98504,80150,85725,93263,78076v8809,-5129,18778,-7850,29058,-7850l124552,70226r,-55775l114761,14451,114761,r-2274,45c94869,312,78901,4527,62309,13269,45717,4527,29750,312,12132,45l9857,r,14451l67,14451r,55775l2297,70226v10281,,20249,2721,29058,7850c44468,85725,54236,98504,58161,113156v312,1115,580,2230,803,3367c55262,107380,49464,99084,42149,92661,39272,90141,36150,87866,32849,85926,24553,81064,15165,78165,5709,77608v-1182,-89,-2364,-89,-3546,-89l2208,77519v,,-2208,22,-2208,22l,79972v,10860,2810,21587,8162,31043c18577,129435,37176,141144,57916,142303v669,45,1360,89,2052,89l64651,142392v691,,1383,-44,2052,-89c87443,141144,106042,129435,116456,111015v5353,-9456,8162,-20183,8162,-31043l124618,77541r-2207,xm33608,74196c24732,69000,14719,66100,4549,65766r,-46855l9857,18911r,43510l12020,62488r,c16570,62644,20985,63402,25111,64785v15945,5285,29036,18911,33340,34700c58741,100578,59009,101693,59232,102808,53902,90921,44914,80797,33608,74196xm60168,18019r-22,l60146,91011c53924,76872,41569,65521,26494,60525,22613,59232,18532,58429,14317,58117r,-53568c30307,5107,44959,9166,60168,17172r,847xm64472,91011r,-72992l64450,18019r,-847c79659,9166,94311,5107,110301,4549r,53568c106086,58429,102005,59232,98125,60525,83049,65521,70694,76872,64472,91011xm66167,99485c70471,83696,83562,70070,99507,64785v4126,-1383,8542,-2141,13091,-2275l112598,62510v,,2163,-89,2163,-89l114761,18911r5308,l120069,65766v-10169,334,-20182,3234,-29058,8430c79704,80797,70717,90921,65387,102808v223,-1115,490,-2230,780,-3323xe" fillcolor="#182c36" stroked="f" strokeweight=".06194mm">
                    <v:stroke joinstyle="miter"/>
                    <v:path arrowok="t" o:connecttype="custom" o:connectlocs="122411,77541;122455,77541;118909,77608;91769,85926;82469,92661;65654,116523;66457,113156;93263,78076;122321,70226;124552,70226;124552,14451;114761,14451;114761,0;112487,45;62309,13269;12132,45;9857,0;9857,14451;67,14451;67,70226;2297,70226;31355,78076;58161,113156;58964,116523;42149,92661;32849,85926;5709,77608;2163,77519;2208,77519;0,77541;0,79972;8162,111015;57916,142303;59968,142392;64651,142392;66703,142303;116456,111015;124618,79972;124618,77541;122411,77541;33608,74196;4549,65766;4549,18911;9857,18911;9857,62421;12020,62488;12020,62488;25111,64785;58451,99485;59232,102808;33608,74196;60168,18019;60146,18019;60146,91011;26494,60525;14317,58117;14317,4549;60168,17172;60168,18019;64472,91011;64472,18019;64450,18019;64450,17172;110301,4549;110301,58117;98125,60525;64472,91011;66167,99485;99507,64785;112598,62510;112598,62510;114761,62421;114761,18911;120069,18911;120069,65766;91011,74196;65387,102808;66167,99485" o:connectangles="0,0,0,0,0,0,0,0,0,0,0,0,0,0,0,0,0,0,0,0,0,0,0,0,0,0,0,0,0,0,0,0,0,0,0,0,0,0,0,0,0,0,0,0,0,0,0,0,0,0,0,0,0,0,0,0,0,0,0,0,0,0,0,0,0,0,0,0,0,0,0,0,0,0,0,0,0,0"/>
                  </v:shape>
                </v:group>
              </v:group>
              <w10:wrap anchorx="page" anchory="page"/>
              <w10:anchorlock/>
            </v:group>
          </w:pict>
        </mc:Fallback>
      </mc:AlternateConten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2DF17" w14:textId="77777777" w:rsidR="008204C8" w:rsidRDefault="00261005">
    <w:pPr>
      <w:pStyle w:val="Header"/>
    </w:pPr>
    <w:r>
      <w:rPr>
        <w:noProof/>
      </w:rPr>
      <w:drawing>
        <wp:anchor distT="0" distB="0" distL="114300" distR="114300" simplePos="0" relativeHeight="251680768" behindDoc="1" locked="1" layoutInCell="1" allowOverlap="1" wp14:anchorId="195FE5BA" wp14:editId="370322AC">
          <wp:simplePos x="0" y="0"/>
          <wp:positionH relativeFrom="page">
            <wp:align>left</wp:align>
          </wp:positionH>
          <wp:positionV relativeFrom="page">
            <wp:align>top</wp:align>
          </wp:positionV>
          <wp:extent cx="7560000" cy="10692000"/>
          <wp:effectExtent l="0" t="0" r="3175" b="0"/>
          <wp:wrapNone/>
          <wp:docPr id="865318477" name="Graphic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5318477" name="Graphic 72"/>
                  <pic:cNvPicPr/>
                </pic:nvPicPr>
                <pic:blipFill rotWithShape="1">
                  <a:blip r:embed="rId1"/>
                  <a:srcRect t="515" r="15570" b="16369"/>
                  <a:stretch>
                    <a:fillRect/>
                  </a:stretch>
                </pic:blipFill>
                <pic:spPr bwMode="auto">
                  <a:xfrm>
                    <a:off x="0" y="0"/>
                    <a:ext cx="7560000" cy="1069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22A62" w:rsidRPr="008204C8">
      <w:rPr>
        <w:noProof/>
      </w:rPr>
      <mc:AlternateContent>
        <mc:Choice Requires="wpg">
          <w:drawing>
            <wp:anchor distT="0" distB="0" distL="114300" distR="114300" simplePos="0" relativeHeight="251677696" behindDoc="0" locked="1" layoutInCell="1" allowOverlap="1" wp14:anchorId="428FD3F0" wp14:editId="0C1CC036">
              <wp:simplePos x="0" y="0"/>
              <wp:positionH relativeFrom="page">
                <wp:posOffset>360045</wp:posOffset>
              </wp:positionH>
              <wp:positionV relativeFrom="page">
                <wp:posOffset>360045</wp:posOffset>
              </wp:positionV>
              <wp:extent cx="2160000" cy="864000"/>
              <wp:effectExtent l="0" t="0" r="0" b="0"/>
              <wp:wrapNone/>
              <wp:docPr id="1706292709" name="Group 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60000" cy="864000"/>
                        <a:chOff x="0" y="0"/>
                        <a:chExt cx="468413" cy="187083"/>
                      </a:xfrm>
                    </wpg:grpSpPr>
                    <wpg:grpSp>
                      <wpg:cNvPr id="605964992" name="Graphic 9"/>
                      <wpg:cNvGrpSpPr/>
                      <wpg:grpSpPr>
                        <a:xfrm>
                          <a:off x="174174" y="40008"/>
                          <a:ext cx="294239" cy="118976"/>
                          <a:chOff x="174174" y="40008"/>
                          <a:chExt cx="294239" cy="118976"/>
                        </a:xfrm>
                        <a:solidFill>
                          <a:srgbClr val="FFFFFF"/>
                        </a:solidFill>
                      </wpg:grpSpPr>
                      <wps:wsp>
                        <wps:cNvPr id="1570642897" name="Free-form: Shape 1570642897"/>
                        <wps:cNvSpPr/>
                        <wps:spPr>
                          <a:xfrm>
                            <a:off x="176070" y="108249"/>
                            <a:ext cx="37755" cy="49686"/>
                          </a:xfrm>
                          <a:custGeom>
                            <a:avLst/>
                            <a:gdLst>
                              <a:gd name="csX0" fmla="*/ 0 w 37755"/>
                              <a:gd name="csY0" fmla="*/ 0 h 49686"/>
                              <a:gd name="csX1" fmla="*/ 36886 w 37755"/>
                              <a:gd name="csY1" fmla="*/ 0 h 49686"/>
                              <a:gd name="csX2" fmla="*/ 36886 w 37755"/>
                              <a:gd name="csY2" fmla="*/ 5776 h 49686"/>
                              <a:gd name="csX3" fmla="*/ 6579 w 37755"/>
                              <a:gd name="csY3" fmla="*/ 5776 h 49686"/>
                              <a:gd name="csX4" fmla="*/ 6579 w 37755"/>
                              <a:gd name="csY4" fmla="*/ 21119 h 49686"/>
                              <a:gd name="csX5" fmla="*/ 34121 w 37755"/>
                              <a:gd name="csY5" fmla="*/ 21119 h 49686"/>
                              <a:gd name="csX6" fmla="*/ 34121 w 37755"/>
                              <a:gd name="csY6" fmla="*/ 26672 h 49686"/>
                              <a:gd name="csX7" fmla="*/ 6579 w 37755"/>
                              <a:gd name="csY7" fmla="*/ 26672 h 49686"/>
                              <a:gd name="csX8" fmla="*/ 6579 w 37755"/>
                              <a:gd name="csY8" fmla="*/ 43621 h 49686"/>
                              <a:gd name="csX9" fmla="*/ 37756 w 37755"/>
                              <a:gd name="csY9" fmla="*/ 43621 h 49686"/>
                              <a:gd name="csX10" fmla="*/ 37756 w 37755"/>
                              <a:gd name="csY10" fmla="*/ 49687 h 49686"/>
                              <a:gd name="csX11" fmla="*/ 0 w 37755"/>
                              <a:gd name="csY11" fmla="*/ 49687 h 49686"/>
                              <a:gd name="csX12" fmla="*/ 0 w 37755"/>
                              <a:gd name="csY12" fmla="*/ 22 h 4968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37755" h="49686">
                                <a:moveTo>
                                  <a:pt x="0" y="0"/>
                                </a:moveTo>
                                <a:lnTo>
                                  <a:pt x="36886" y="0"/>
                                </a:lnTo>
                                <a:lnTo>
                                  <a:pt x="36886" y="5776"/>
                                </a:lnTo>
                                <a:lnTo>
                                  <a:pt x="6579" y="5776"/>
                                </a:lnTo>
                                <a:lnTo>
                                  <a:pt x="6579" y="21119"/>
                                </a:lnTo>
                                <a:lnTo>
                                  <a:pt x="34121" y="21119"/>
                                </a:lnTo>
                                <a:lnTo>
                                  <a:pt x="34121" y="26672"/>
                                </a:lnTo>
                                <a:lnTo>
                                  <a:pt x="6579" y="26672"/>
                                </a:lnTo>
                                <a:lnTo>
                                  <a:pt x="6579" y="43621"/>
                                </a:lnTo>
                                <a:lnTo>
                                  <a:pt x="37756" y="43621"/>
                                </a:lnTo>
                                <a:lnTo>
                                  <a:pt x="37756" y="49687"/>
                                </a:lnTo>
                                <a:lnTo>
                                  <a:pt x="0" y="49687"/>
                                </a:lnTo>
                                <a:lnTo>
                                  <a:pt x="0" y="22"/>
                                </a:lnTo>
                                <a:close/>
                              </a:path>
                            </a:pathLst>
                          </a:custGeom>
                          <a:solidFill>
                            <a:srgbClr val="FFFFFF"/>
                          </a:solidFill>
                          <a:ln w="2230" cap="flat">
                            <a:noFill/>
                            <a:prstDash val="solid"/>
                            <a:miter/>
                          </a:ln>
                        </wps:spPr>
                        <wps:bodyPr/>
                      </wps:wsp>
                      <wps:wsp>
                        <wps:cNvPr id="1933931958" name="Free-form: Shape 1933931958"/>
                        <wps:cNvSpPr/>
                        <wps:spPr>
                          <a:xfrm>
                            <a:off x="215922" y="108227"/>
                            <a:ext cx="34477" cy="50757"/>
                          </a:xfrm>
                          <a:custGeom>
                            <a:avLst/>
                            <a:gdLst>
                              <a:gd name="csX0" fmla="*/ 22 w 34477"/>
                              <a:gd name="csY0" fmla="*/ 30909 h 50757"/>
                              <a:gd name="csX1" fmla="*/ 16592 w 34477"/>
                              <a:gd name="csY1" fmla="*/ 11039 h 50757"/>
                              <a:gd name="csX2" fmla="*/ 28412 w 34477"/>
                              <a:gd name="csY2" fmla="*/ 17239 h 50757"/>
                              <a:gd name="csX3" fmla="*/ 28568 w 34477"/>
                              <a:gd name="csY3" fmla="*/ 17239 h 50757"/>
                              <a:gd name="csX4" fmla="*/ 28568 w 34477"/>
                              <a:gd name="csY4" fmla="*/ 0 h 50757"/>
                              <a:gd name="csX5" fmla="*/ 34477 w 34477"/>
                              <a:gd name="csY5" fmla="*/ 0 h 50757"/>
                              <a:gd name="csX6" fmla="*/ 34477 w 34477"/>
                              <a:gd name="csY6" fmla="*/ 49665 h 50757"/>
                              <a:gd name="csX7" fmla="*/ 28568 w 34477"/>
                              <a:gd name="csY7" fmla="*/ 49665 h 50757"/>
                              <a:gd name="csX8" fmla="*/ 28568 w 34477"/>
                              <a:gd name="csY8" fmla="*/ 45070 h 50757"/>
                              <a:gd name="csX9" fmla="*/ 28412 w 34477"/>
                              <a:gd name="csY9" fmla="*/ 45070 h 50757"/>
                              <a:gd name="csX10" fmla="*/ 16726 w 34477"/>
                              <a:gd name="csY10" fmla="*/ 50757 h 50757"/>
                              <a:gd name="csX11" fmla="*/ 0 w 34477"/>
                              <a:gd name="csY11" fmla="*/ 30887 h 50757"/>
                              <a:gd name="csX12" fmla="*/ 28947 w 34477"/>
                              <a:gd name="csY12" fmla="*/ 30998 h 50757"/>
                              <a:gd name="csX13" fmla="*/ 16904 w 34477"/>
                              <a:gd name="csY13" fmla="*/ 16101 h 50757"/>
                              <a:gd name="csX14" fmla="*/ 6088 w 34477"/>
                              <a:gd name="csY14" fmla="*/ 30998 h 50757"/>
                              <a:gd name="csX15" fmla="*/ 16971 w 34477"/>
                              <a:gd name="csY15" fmla="*/ 45829 h 50757"/>
                              <a:gd name="csX16" fmla="*/ 28947 w 34477"/>
                              <a:gd name="csY16" fmla="*/ 30998 h 5075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4477" h="50757">
                                <a:moveTo>
                                  <a:pt x="22" y="30909"/>
                                </a:moveTo>
                                <a:cubicBezTo>
                                  <a:pt x="22" y="18354"/>
                                  <a:pt x="7248" y="11039"/>
                                  <a:pt x="16592" y="11039"/>
                                </a:cubicBezTo>
                                <a:cubicBezTo>
                                  <a:pt x="21922" y="11039"/>
                                  <a:pt x="26003" y="13671"/>
                                  <a:pt x="28412" y="17239"/>
                                </a:cubicBezTo>
                                <a:lnTo>
                                  <a:pt x="28568" y="17239"/>
                                </a:lnTo>
                                <a:lnTo>
                                  <a:pt x="28568" y="0"/>
                                </a:lnTo>
                                <a:lnTo>
                                  <a:pt x="34477" y="0"/>
                                </a:lnTo>
                                <a:lnTo>
                                  <a:pt x="34477" y="49665"/>
                                </a:lnTo>
                                <a:lnTo>
                                  <a:pt x="28568" y="49665"/>
                                </a:lnTo>
                                <a:lnTo>
                                  <a:pt x="28568" y="45070"/>
                                </a:lnTo>
                                <a:lnTo>
                                  <a:pt x="28412" y="45070"/>
                                </a:lnTo>
                                <a:cubicBezTo>
                                  <a:pt x="25557" y="48728"/>
                                  <a:pt x="22056" y="50757"/>
                                  <a:pt x="16726" y="50757"/>
                                </a:cubicBezTo>
                                <a:cubicBezTo>
                                  <a:pt x="6423" y="50757"/>
                                  <a:pt x="0" y="43019"/>
                                  <a:pt x="0" y="30887"/>
                                </a:cubicBezTo>
                                <a:close/>
                                <a:moveTo>
                                  <a:pt x="28947" y="30998"/>
                                </a:moveTo>
                                <a:cubicBezTo>
                                  <a:pt x="28947" y="22234"/>
                                  <a:pt x="24710" y="16101"/>
                                  <a:pt x="16904" y="16101"/>
                                </a:cubicBezTo>
                                <a:cubicBezTo>
                                  <a:pt x="9746" y="16101"/>
                                  <a:pt x="6088" y="22524"/>
                                  <a:pt x="6088" y="30998"/>
                                </a:cubicBezTo>
                                <a:cubicBezTo>
                                  <a:pt x="6088" y="39473"/>
                                  <a:pt x="9746" y="45829"/>
                                  <a:pt x="16971" y="45829"/>
                                </a:cubicBezTo>
                                <a:cubicBezTo>
                                  <a:pt x="25379" y="45829"/>
                                  <a:pt x="28947" y="39540"/>
                                  <a:pt x="28947" y="30998"/>
                                </a:cubicBezTo>
                                <a:close/>
                              </a:path>
                            </a:pathLst>
                          </a:custGeom>
                          <a:solidFill>
                            <a:srgbClr val="FFFFFF"/>
                          </a:solidFill>
                          <a:ln w="2230" cap="flat">
                            <a:noFill/>
                            <a:prstDash val="solid"/>
                            <a:miter/>
                          </a:ln>
                        </wps:spPr>
                        <wps:bodyPr/>
                      </wps:wsp>
                      <wps:wsp>
                        <wps:cNvPr id="1836062220" name="Free-form: Shape 1836062220"/>
                        <wps:cNvSpPr/>
                        <wps:spPr>
                          <a:xfrm>
                            <a:off x="256755" y="120158"/>
                            <a:ext cx="30151" cy="38625"/>
                          </a:xfrm>
                          <a:custGeom>
                            <a:avLst/>
                            <a:gdLst>
                              <a:gd name="csX0" fmla="*/ 24264 w 30151"/>
                              <a:gd name="csY0" fmla="*/ 37756 h 38625"/>
                              <a:gd name="csX1" fmla="*/ 24264 w 30151"/>
                              <a:gd name="csY1" fmla="*/ 32560 h 38625"/>
                              <a:gd name="csX2" fmla="*/ 24107 w 30151"/>
                              <a:gd name="csY2" fmla="*/ 32560 h 38625"/>
                              <a:gd name="csX3" fmla="*/ 12712 w 30151"/>
                              <a:gd name="csY3" fmla="*/ 38625 h 38625"/>
                              <a:gd name="csX4" fmla="*/ 0 w 30151"/>
                              <a:gd name="csY4" fmla="*/ 26137 h 38625"/>
                              <a:gd name="csX5" fmla="*/ 0 w 30151"/>
                              <a:gd name="csY5" fmla="*/ 0 h 38625"/>
                              <a:gd name="csX6" fmla="*/ 5910 w 30151"/>
                              <a:gd name="csY6" fmla="*/ 0 h 38625"/>
                              <a:gd name="csX7" fmla="*/ 5910 w 30151"/>
                              <a:gd name="csY7" fmla="*/ 26003 h 38625"/>
                              <a:gd name="csX8" fmla="*/ 14384 w 30151"/>
                              <a:gd name="csY8" fmla="*/ 33742 h 38625"/>
                              <a:gd name="csX9" fmla="*/ 24241 w 30151"/>
                              <a:gd name="csY9" fmla="*/ 23215 h 38625"/>
                              <a:gd name="csX10" fmla="*/ 24241 w 30151"/>
                              <a:gd name="csY10" fmla="*/ 0 h 38625"/>
                              <a:gd name="csX11" fmla="*/ 30151 w 30151"/>
                              <a:gd name="csY11" fmla="*/ 0 h 38625"/>
                              <a:gd name="csX12" fmla="*/ 30151 w 30151"/>
                              <a:gd name="csY12" fmla="*/ 37756 h 38625"/>
                              <a:gd name="csX13" fmla="*/ 24241 w 30151"/>
                              <a:gd name="csY13" fmla="*/ 37756 h 386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151" h="38625">
                                <a:moveTo>
                                  <a:pt x="24264" y="37756"/>
                                </a:moveTo>
                                <a:lnTo>
                                  <a:pt x="24264" y="32560"/>
                                </a:lnTo>
                                <a:lnTo>
                                  <a:pt x="24107" y="32560"/>
                                </a:lnTo>
                                <a:cubicBezTo>
                                  <a:pt x="21409" y="36217"/>
                                  <a:pt x="18198" y="38625"/>
                                  <a:pt x="12712" y="38625"/>
                                </a:cubicBezTo>
                                <a:cubicBezTo>
                                  <a:pt x="4973" y="38625"/>
                                  <a:pt x="0" y="33942"/>
                                  <a:pt x="0" y="26137"/>
                                </a:cubicBezTo>
                                <a:lnTo>
                                  <a:pt x="0" y="0"/>
                                </a:lnTo>
                                <a:lnTo>
                                  <a:pt x="5910" y="0"/>
                                </a:lnTo>
                                <a:lnTo>
                                  <a:pt x="5910" y="26003"/>
                                </a:lnTo>
                                <a:cubicBezTo>
                                  <a:pt x="5910" y="30887"/>
                                  <a:pt x="9054" y="33742"/>
                                  <a:pt x="14384" y="33742"/>
                                </a:cubicBezTo>
                                <a:cubicBezTo>
                                  <a:pt x="20383" y="33742"/>
                                  <a:pt x="24241" y="29214"/>
                                  <a:pt x="24241" y="23215"/>
                                </a:cubicBezTo>
                                <a:lnTo>
                                  <a:pt x="24241" y="0"/>
                                </a:lnTo>
                                <a:lnTo>
                                  <a:pt x="30151" y="0"/>
                                </a:lnTo>
                                <a:lnTo>
                                  <a:pt x="30151" y="37756"/>
                                </a:lnTo>
                                <a:lnTo>
                                  <a:pt x="24241" y="37756"/>
                                </a:lnTo>
                                <a:close/>
                              </a:path>
                            </a:pathLst>
                          </a:custGeom>
                          <a:solidFill>
                            <a:srgbClr val="FFFFFF"/>
                          </a:solidFill>
                          <a:ln w="2230" cap="flat">
                            <a:noFill/>
                            <a:prstDash val="solid"/>
                            <a:miter/>
                          </a:ln>
                        </wps:spPr>
                        <wps:bodyPr/>
                      </wps:wsp>
                      <wps:wsp>
                        <wps:cNvPr id="1670998490" name="Free-form: Shape 1670998490"/>
                        <wps:cNvSpPr/>
                        <wps:spPr>
                          <a:xfrm>
                            <a:off x="291388" y="119199"/>
                            <a:ext cx="34410" cy="39718"/>
                          </a:xfrm>
                          <a:custGeom>
                            <a:avLst/>
                            <a:gdLst>
                              <a:gd name="csX0" fmla="*/ 0 w 34410"/>
                              <a:gd name="csY0" fmla="*/ 19870 h 39718"/>
                              <a:gd name="csX1" fmla="*/ 18265 w 34410"/>
                              <a:gd name="csY1" fmla="*/ 0 h 39718"/>
                              <a:gd name="csX2" fmla="*/ 34411 w 34410"/>
                              <a:gd name="csY2" fmla="*/ 13135 h 39718"/>
                              <a:gd name="csX3" fmla="*/ 28412 w 34410"/>
                              <a:gd name="csY3" fmla="*/ 13135 h 39718"/>
                              <a:gd name="csX4" fmla="*/ 18265 w 34410"/>
                              <a:gd name="csY4" fmla="*/ 4884 h 39718"/>
                              <a:gd name="csX5" fmla="*/ 6066 w 34410"/>
                              <a:gd name="csY5" fmla="*/ 19848 h 39718"/>
                              <a:gd name="csX6" fmla="*/ 18265 w 34410"/>
                              <a:gd name="csY6" fmla="*/ 34745 h 39718"/>
                              <a:gd name="csX7" fmla="*/ 28568 w 34410"/>
                              <a:gd name="csY7" fmla="*/ 25401 h 39718"/>
                              <a:gd name="csX8" fmla="*/ 34411 w 34410"/>
                              <a:gd name="csY8" fmla="*/ 25401 h 39718"/>
                              <a:gd name="csX9" fmla="*/ 18265 w 34410"/>
                              <a:gd name="csY9" fmla="*/ 39718 h 39718"/>
                              <a:gd name="csX10" fmla="*/ 0 w 34410"/>
                              <a:gd name="csY10" fmla="*/ 19848 h 397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4410" h="39718">
                                <a:moveTo>
                                  <a:pt x="0" y="19870"/>
                                </a:moveTo>
                                <a:cubicBezTo>
                                  <a:pt x="0" y="8920"/>
                                  <a:pt x="7003" y="0"/>
                                  <a:pt x="18265" y="0"/>
                                </a:cubicBezTo>
                                <a:cubicBezTo>
                                  <a:pt x="27163" y="0"/>
                                  <a:pt x="33095" y="5107"/>
                                  <a:pt x="34411" y="13135"/>
                                </a:cubicBezTo>
                                <a:lnTo>
                                  <a:pt x="28412" y="13135"/>
                                </a:lnTo>
                                <a:cubicBezTo>
                                  <a:pt x="27542" y="8028"/>
                                  <a:pt x="23951" y="4884"/>
                                  <a:pt x="18265" y="4884"/>
                                </a:cubicBezTo>
                                <a:cubicBezTo>
                                  <a:pt x="10236" y="4884"/>
                                  <a:pt x="6066" y="11530"/>
                                  <a:pt x="6066" y="19848"/>
                                </a:cubicBezTo>
                                <a:cubicBezTo>
                                  <a:pt x="6066" y="28166"/>
                                  <a:pt x="10236" y="34745"/>
                                  <a:pt x="18265" y="34745"/>
                                </a:cubicBezTo>
                                <a:cubicBezTo>
                                  <a:pt x="24397" y="34745"/>
                                  <a:pt x="28055" y="31244"/>
                                  <a:pt x="28568" y="25401"/>
                                </a:cubicBezTo>
                                <a:lnTo>
                                  <a:pt x="34411" y="25401"/>
                                </a:lnTo>
                                <a:cubicBezTo>
                                  <a:pt x="33608" y="34455"/>
                                  <a:pt x="27698" y="39718"/>
                                  <a:pt x="18265" y="39718"/>
                                </a:cubicBezTo>
                                <a:cubicBezTo>
                                  <a:pt x="7025" y="39718"/>
                                  <a:pt x="0" y="30820"/>
                                  <a:pt x="0" y="19848"/>
                                </a:cubicBezTo>
                                <a:close/>
                              </a:path>
                            </a:pathLst>
                          </a:custGeom>
                          <a:solidFill>
                            <a:srgbClr val="FFFFFF"/>
                          </a:solidFill>
                          <a:ln w="2230" cap="flat">
                            <a:noFill/>
                            <a:prstDash val="solid"/>
                            <a:miter/>
                          </a:ln>
                        </wps:spPr>
                        <wps:bodyPr/>
                      </wps:wsp>
                      <wps:wsp>
                        <wps:cNvPr id="836608848" name="Free-form: Shape 836608848"/>
                        <wps:cNvSpPr/>
                        <wps:spPr>
                          <a:xfrm>
                            <a:off x="328431" y="119422"/>
                            <a:ext cx="35146" cy="39205"/>
                          </a:xfrm>
                          <a:custGeom>
                            <a:avLst/>
                            <a:gdLst>
                              <a:gd name="csX0" fmla="*/ 25401 w 35146"/>
                              <a:gd name="csY0" fmla="*/ 33229 h 39205"/>
                              <a:gd name="csX1" fmla="*/ 25334 w 35146"/>
                              <a:gd name="csY1" fmla="*/ 33229 h 39205"/>
                              <a:gd name="csX2" fmla="*/ 12779 w 35146"/>
                              <a:gd name="csY2" fmla="*/ 39205 h 39205"/>
                              <a:gd name="csX3" fmla="*/ 0 w 35146"/>
                              <a:gd name="csY3" fmla="*/ 28701 h 39205"/>
                              <a:gd name="csX4" fmla="*/ 16436 w 35146"/>
                              <a:gd name="csY4" fmla="*/ 16503 h 39205"/>
                              <a:gd name="csX5" fmla="*/ 25490 w 35146"/>
                              <a:gd name="csY5" fmla="*/ 11106 h 39205"/>
                              <a:gd name="csX6" fmla="*/ 17016 w 35146"/>
                              <a:gd name="csY6" fmla="*/ 4460 h 39205"/>
                              <a:gd name="csX7" fmla="*/ 7605 w 35146"/>
                              <a:gd name="csY7" fmla="*/ 12779 h 39205"/>
                              <a:gd name="csX8" fmla="*/ 1918 w 35146"/>
                              <a:gd name="csY8" fmla="*/ 12779 h 39205"/>
                              <a:gd name="csX9" fmla="*/ 16971 w 35146"/>
                              <a:gd name="csY9" fmla="*/ 0 h 39205"/>
                              <a:gd name="csX10" fmla="*/ 30909 w 35146"/>
                              <a:gd name="csY10" fmla="*/ 11976 h 39205"/>
                              <a:gd name="csX11" fmla="*/ 30909 w 35146"/>
                              <a:gd name="csY11" fmla="*/ 29950 h 39205"/>
                              <a:gd name="csX12" fmla="*/ 34923 w 35146"/>
                              <a:gd name="csY12" fmla="*/ 33965 h 39205"/>
                              <a:gd name="csX13" fmla="*/ 35146 w 35146"/>
                              <a:gd name="csY13" fmla="*/ 33965 h 39205"/>
                              <a:gd name="csX14" fmla="*/ 35146 w 35146"/>
                              <a:gd name="csY14" fmla="*/ 38269 h 39205"/>
                              <a:gd name="csX15" fmla="*/ 31935 w 35146"/>
                              <a:gd name="csY15" fmla="*/ 38848 h 39205"/>
                              <a:gd name="csX16" fmla="*/ 25446 w 35146"/>
                              <a:gd name="csY16" fmla="*/ 33229 h 39205"/>
                              <a:gd name="csX17" fmla="*/ 25557 w 35146"/>
                              <a:gd name="csY17" fmla="*/ 24531 h 39205"/>
                              <a:gd name="csX18" fmla="*/ 25557 w 35146"/>
                              <a:gd name="csY18" fmla="*/ 18108 h 39205"/>
                              <a:gd name="csX19" fmla="*/ 16949 w 35146"/>
                              <a:gd name="csY19" fmla="*/ 20874 h 39205"/>
                              <a:gd name="csX20" fmla="*/ 6289 w 35146"/>
                              <a:gd name="csY20" fmla="*/ 28545 h 39205"/>
                              <a:gd name="csX21" fmla="*/ 14094 w 35146"/>
                              <a:gd name="csY21" fmla="*/ 34678 h 39205"/>
                              <a:gd name="csX22" fmla="*/ 25557 w 35146"/>
                              <a:gd name="csY22" fmla="*/ 24531 h 3920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35146" h="39205">
                                <a:moveTo>
                                  <a:pt x="25401" y="33229"/>
                                </a:moveTo>
                                <a:lnTo>
                                  <a:pt x="25334" y="33229"/>
                                </a:lnTo>
                                <a:cubicBezTo>
                                  <a:pt x="23082" y="36150"/>
                                  <a:pt x="19201" y="39205"/>
                                  <a:pt x="12779" y="39205"/>
                                </a:cubicBezTo>
                                <a:cubicBezTo>
                                  <a:pt x="5620" y="39205"/>
                                  <a:pt x="0" y="35838"/>
                                  <a:pt x="0" y="28701"/>
                                </a:cubicBezTo>
                                <a:cubicBezTo>
                                  <a:pt x="0" y="19781"/>
                                  <a:pt x="7003" y="17975"/>
                                  <a:pt x="16436" y="16503"/>
                                </a:cubicBezTo>
                                <a:cubicBezTo>
                                  <a:pt x="21766" y="15700"/>
                                  <a:pt x="25490" y="15187"/>
                                  <a:pt x="25490" y="11106"/>
                                </a:cubicBezTo>
                                <a:cubicBezTo>
                                  <a:pt x="25490" y="7025"/>
                                  <a:pt x="22413" y="4460"/>
                                  <a:pt x="17016" y="4460"/>
                                </a:cubicBezTo>
                                <a:cubicBezTo>
                                  <a:pt x="10883" y="4460"/>
                                  <a:pt x="7805" y="7092"/>
                                  <a:pt x="7605" y="12779"/>
                                </a:cubicBezTo>
                                <a:lnTo>
                                  <a:pt x="1918" y="12779"/>
                                </a:lnTo>
                                <a:cubicBezTo>
                                  <a:pt x="2141" y="5486"/>
                                  <a:pt x="6958" y="0"/>
                                  <a:pt x="16971" y="0"/>
                                </a:cubicBezTo>
                                <a:cubicBezTo>
                                  <a:pt x="24999" y="0"/>
                                  <a:pt x="30909" y="2988"/>
                                  <a:pt x="30909" y="11976"/>
                                </a:cubicBezTo>
                                <a:lnTo>
                                  <a:pt x="30909" y="29950"/>
                                </a:lnTo>
                                <a:cubicBezTo>
                                  <a:pt x="30909" y="33028"/>
                                  <a:pt x="31645" y="34700"/>
                                  <a:pt x="34923" y="33965"/>
                                </a:cubicBezTo>
                                <a:lnTo>
                                  <a:pt x="35146" y="33965"/>
                                </a:lnTo>
                                <a:lnTo>
                                  <a:pt x="35146" y="38269"/>
                                </a:lnTo>
                                <a:cubicBezTo>
                                  <a:pt x="34411" y="38559"/>
                                  <a:pt x="33474" y="38848"/>
                                  <a:pt x="31935" y="38848"/>
                                </a:cubicBezTo>
                                <a:cubicBezTo>
                                  <a:pt x="28055" y="38848"/>
                                  <a:pt x="26025" y="37087"/>
                                  <a:pt x="25446" y="33229"/>
                                </a:cubicBezTo>
                                <a:close/>
                                <a:moveTo>
                                  <a:pt x="25557" y="24531"/>
                                </a:moveTo>
                                <a:lnTo>
                                  <a:pt x="25557" y="18108"/>
                                </a:lnTo>
                                <a:cubicBezTo>
                                  <a:pt x="23595" y="19357"/>
                                  <a:pt x="20160" y="20294"/>
                                  <a:pt x="16949" y="20874"/>
                                </a:cubicBezTo>
                                <a:cubicBezTo>
                                  <a:pt x="11039" y="21967"/>
                                  <a:pt x="6289" y="22992"/>
                                  <a:pt x="6289" y="28545"/>
                                </a:cubicBezTo>
                                <a:cubicBezTo>
                                  <a:pt x="6289" y="33585"/>
                                  <a:pt x="10236" y="34678"/>
                                  <a:pt x="14094" y="34678"/>
                                </a:cubicBezTo>
                                <a:cubicBezTo>
                                  <a:pt x="21989" y="34678"/>
                                  <a:pt x="25557" y="28902"/>
                                  <a:pt x="25557" y="24531"/>
                                </a:cubicBezTo>
                                <a:close/>
                              </a:path>
                            </a:pathLst>
                          </a:custGeom>
                          <a:solidFill>
                            <a:srgbClr val="FFFFFF"/>
                          </a:solidFill>
                          <a:ln w="2230" cap="flat">
                            <a:noFill/>
                            <a:prstDash val="solid"/>
                            <a:miter/>
                          </a:ln>
                        </wps:spPr>
                        <wps:bodyPr/>
                      </wps:wsp>
                      <wps:wsp>
                        <wps:cNvPr id="1800641045" name="Free-form: Shape 1800641045"/>
                        <wps:cNvSpPr/>
                        <wps:spPr>
                          <a:xfrm>
                            <a:off x="363332" y="108249"/>
                            <a:ext cx="18688" cy="49865"/>
                          </a:xfrm>
                          <a:custGeom>
                            <a:avLst/>
                            <a:gdLst>
                              <a:gd name="csX0" fmla="*/ 0 w 18688"/>
                              <a:gd name="csY0" fmla="*/ 11909 h 49865"/>
                              <a:gd name="csX1" fmla="*/ 5486 w 18688"/>
                              <a:gd name="csY1" fmla="*/ 11909 h 49865"/>
                              <a:gd name="csX2" fmla="*/ 5486 w 18688"/>
                              <a:gd name="csY2" fmla="*/ 0 h 49865"/>
                              <a:gd name="csX3" fmla="*/ 11396 w 18688"/>
                              <a:gd name="csY3" fmla="*/ 0 h 49865"/>
                              <a:gd name="csX4" fmla="*/ 11396 w 18688"/>
                              <a:gd name="csY4" fmla="*/ 11909 h 49865"/>
                              <a:gd name="csX5" fmla="*/ 18688 w 18688"/>
                              <a:gd name="csY5" fmla="*/ 11909 h 49865"/>
                              <a:gd name="csX6" fmla="*/ 18688 w 18688"/>
                              <a:gd name="csY6" fmla="*/ 16726 h 49865"/>
                              <a:gd name="csX7" fmla="*/ 11396 w 18688"/>
                              <a:gd name="csY7" fmla="*/ 16726 h 49865"/>
                              <a:gd name="csX8" fmla="*/ 11396 w 18688"/>
                              <a:gd name="csY8" fmla="*/ 41257 h 49865"/>
                              <a:gd name="csX9" fmla="*/ 15187 w 18688"/>
                              <a:gd name="csY9" fmla="*/ 44758 h 49865"/>
                              <a:gd name="csX10" fmla="*/ 18331 w 18688"/>
                              <a:gd name="csY10" fmla="*/ 44245 h 49865"/>
                              <a:gd name="csX11" fmla="*/ 18555 w 18688"/>
                              <a:gd name="csY11" fmla="*/ 44245 h 49865"/>
                              <a:gd name="csX12" fmla="*/ 18555 w 18688"/>
                              <a:gd name="csY12" fmla="*/ 49352 h 49865"/>
                              <a:gd name="csX13" fmla="*/ 13804 w 18688"/>
                              <a:gd name="csY13" fmla="*/ 49865 h 49865"/>
                              <a:gd name="csX14" fmla="*/ 5486 w 18688"/>
                              <a:gd name="csY14" fmla="*/ 42550 h 49865"/>
                              <a:gd name="csX15" fmla="*/ 5486 w 18688"/>
                              <a:gd name="csY15" fmla="*/ 16704 h 49865"/>
                              <a:gd name="csX16" fmla="*/ 0 w 18688"/>
                              <a:gd name="csY16" fmla="*/ 16704 h 49865"/>
                              <a:gd name="csX17" fmla="*/ 0 w 18688"/>
                              <a:gd name="csY17" fmla="*/ 11886 h 498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Lst>
                            <a:rect l="l" t="t" r="r" b="b"/>
                            <a:pathLst>
                              <a:path w="18688" h="49865">
                                <a:moveTo>
                                  <a:pt x="0" y="11909"/>
                                </a:moveTo>
                                <a:lnTo>
                                  <a:pt x="5486" y="11909"/>
                                </a:lnTo>
                                <a:lnTo>
                                  <a:pt x="5486" y="0"/>
                                </a:lnTo>
                                <a:lnTo>
                                  <a:pt x="11396" y="0"/>
                                </a:lnTo>
                                <a:lnTo>
                                  <a:pt x="11396" y="11909"/>
                                </a:lnTo>
                                <a:lnTo>
                                  <a:pt x="18688" y="11909"/>
                                </a:lnTo>
                                <a:lnTo>
                                  <a:pt x="18688" y="16726"/>
                                </a:lnTo>
                                <a:lnTo>
                                  <a:pt x="11396" y="16726"/>
                                </a:lnTo>
                                <a:lnTo>
                                  <a:pt x="11396" y="41257"/>
                                </a:lnTo>
                                <a:cubicBezTo>
                                  <a:pt x="11396" y="43889"/>
                                  <a:pt x="12779" y="44758"/>
                                  <a:pt x="15187" y="44758"/>
                                </a:cubicBezTo>
                                <a:cubicBezTo>
                                  <a:pt x="16347" y="44758"/>
                                  <a:pt x="17662" y="44468"/>
                                  <a:pt x="18331" y="44245"/>
                                </a:cubicBezTo>
                                <a:lnTo>
                                  <a:pt x="18555" y="44245"/>
                                </a:lnTo>
                                <a:lnTo>
                                  <a:pt x="18555" y="49352"/>
                                </a:lnTo>
                                <a:cubicBezTo>
                                  <a:pt x="17172" y="49642"/>
                                  <a:pt x="15566" y="49865"/>
                                  <a:pt x="13804" y="49865"/>
                                </a:cubicBezTo>
                                <a:cubicBezTo>
                                  <a:pt x="8987" y="49865"/>
                                  <a:pt x="5486" y="47903"/>
                                  <a:pt x="5486" y="42550"/>
                                </a:cubicBezTo>
                                <a:lnTo>
                                  <a:pt x="5486" y="16704"/>
                                </a:lnTo>
                                <a:lnTo>
                                  <a:pt x="0" y="16704"/>
                                </a:lnTo>
                                <a:lnTo>
                                  <a:pt x="0" y="11886"/>
                                </a:lnTo>
                                <a:close/>
                              </a:path>
                            </a:pathLst>
                          </a:custGeom>
                          <a:solidFill>
                            <a:srgbClr val="FFFFFF"/>
                          </a:solidFill>
                          <a:ln w="2230" cap="flat">
                            <a:noFill/>
                            <a:prstDash val="solid"/>
                            <a:miter/>
                          </a:ln>
                        </wps:spPr>
                        <wps:bodyPr/>
                      </wps:wsp>
                      <wps:wsp>
                        <wps:cNvPr id="1858068798" name="Free-form: Shape 1858068798"/>
                        <wps:cNvSpPr/>
                        <wps:spPr>
                          <a:xfrm>
                            <a:off x="386703" y="108249"/>
                            <a:ext cx="5909" cy="49664"/>
                          </a:xfrm>
                          <a:custGeom>
                            <a:avLst/>
                            <a:gdLst>
                              <a:gd name="csX0" fmla="*/ 0 w 5909"/>
                              <a:gd name="csY0" fmla="*/ 0 h 49664"/>
                              <a:gd name="csX1" fmla="*/ 5910 w 5909"/>
                              <a:gd name="csY1" fmla="*/ 0 h 49664"/>
                              <a:gd name="csX2" fmla="*/ 5910 w 5909"/>
                              <a:gd name="csY2" fmla="*/ 7292 h 49664"/>
                              <a:gd name="csX3" fmla="*/ 0 w 5909"/>
                              <a:gd name="csY3" fmla="*/ 7292 h 49664"/>
                              <a:gd name="csX4" fmla="*/ 0 w 5909"/>
                              <a:gd name="csY4" fmla="*/ 0 h 49664"/>
                              <a:gd name="csX5" fmla="*/ 0 w 5909"/>
                              <a:gd name="csY5" fmla="*/ 11909 h 49664"/>
                              <a:gd name="csX6" fmla="*/ 5910 w 5909"/>
                              <a:gd name="csY6" fmla="*/ 11909 h 49664"/>
                              <a:gd name="csX7" fmla="*/ 5910 w 5909"/>
                              <a:gd name="csY7" fmla="*/ 49664 h 49664"/>
                              <a:gd name="csX8" fmla="*/ 0 w 5909"/>
                              <a:gd name="csY8" fmla="*/ 49664 h 49664"/>
                              <a:gd name="csX9" fmla="*/ 0 w 5909"/>
                              <a:gd name="csY9" fmla="*/ 11909 h 4966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909" h="49664">
                                <a:moveTo>
                                  <a:pt x="0" y="0"/>
                                </a:moveTo>
                                <a:lnTo>
                                  <a:pt x="5910" y="0"/>
                                </a:lnTo>
                                <a:lnTo>
                                  <a:pt x="5910" y="7292"/>
                                </a:lnTo>
                                <a:lnTo>
                                  <a:pt x="0" y="7292"/>
                                </a:lnTo>
                                <a:lnTo>
                                  <a:pt x="0" y="0"/>
                                </a:lnTo>
                                <a:close/>
                                <a:moveTo>
                                  <a:pt x="0" y="11909"/>
                                </a:moveTo>
                                <a:lnTo>
                                  <a:pt x="5910" y="11909"/>
                                </a:lnTo>
                                <a:lnTo>
                                  <a:pt x="5910" y="49664"/>
                                </a:lnTo>
                                <a:lnTo>
                                  <a:pt x="0" y="49664"/>
                                </a:lnTo>
                                <a:lnTo>
                                  <a:pt x="0" y="11909"/>
                                </a:lnTo>
                                <a:close/>
                              </a:path>
                            </a:pathLst>
                          </a:custGeom>
                          <a:solidFill>
                            <a:srgbClr val="FFFFFF"/>
                          </a:solidFill>
                          <a:ln w="2230" cap="flat">
                            <a:noFill/>
                            <a:prstDash val="solid"/>
                            <a:miter/>
                          </a:ln>
                        </wps:spPr>
                        <wps:bodyPr/>
                      </wps:wsp>
                      <wps:wsp>
                        <wps:cNvPr id="658435085" name="Free-form: Shape 658435085"/>
                        <wps:cNvSpPr/>
                        <wps:spPr>
                          <a:xfrm>
                            <a:off x="397073" y="119199"/>
                            <a:ext cx="36439" cy="39740"/>
                          </a:xfrm>
                          <a:custGeom>
                            <a:avLst/>
                            <a:gdLst>
                              <a:gd name="csX0" fmla="*/ 0 w 36439"/>
                              <a:gd name="csY0" fmla="*/ 19870 h 39740"/>
                              <a:gd name="csX1" fmla="*/ 18265 w 36439"/>
                              <a:gd name="csY1" fmla="*/ 0 h 39740"/>
                              <a:gd name="csX2" fmla="*/ 36440 w 36439"/>
                              <a:gd name="csY2" fmla="*/ 19870 h 39740"/>
                              <a:gd name="csX3" fmla="*/ 18265 w 36439"/>
                              <a:gd name="csY3" fmla="*/ 39741 h 39740"/>
                              <a:gd name="csX4" fmla="*/ 0 w 36439"/>
                              <a:gd name="csY4" fmla="*/ 19870 h 39740"/>
                              <a:gd name="csX5" fmla="*/ 30374 w 36439"/>
                              <a:gd name="csY5" fmla="*/ 19870 h 39740"/>
                              <a:gd name="csX6" fmla="*/ 18242 w 36439"/>
                              <a:gd name="csY6" fmla="*/ 4906 h 39740"/>
                              <a:gd name="csX7" fmla="*/ 6044 w 36439"/>
                              <a:gd name="csY7" fmla="*/ 19870 h 39740"/>
                              <a:gd name="csX8" fmla="*/ 18242 w 36439"/>
                              <a:gd name="csY8" fmla="*/ 34767 h 39740"/>
                              <a:gd name="csX9" fmla="*/ 30374 w 36439"/>
                              <a:gd name="csY9" fmla="*/ 19870 h 397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6439" h="39740">
                                <a:moveTo>
                                  <a:pt x="0" y="19870"/>
                                </a:moveTo>
                                <a:cubicBezTo>
                                  <a:pt x="0" y="8920"/>
                                  <a:pt x="7003" y="0"/>
                                  <a:pt x="18265" y="0"/>
                                </a:cubicBezTo>
                                <a:cubicBezTo>
                                  <a:pt x="29527" y="0"/>
                                  <a:pt x="36440" y="8920"/>
                                  <a:pt x="36440" y="19870"/>
                                </a:cubicBezTo>
                                <a:cubicBezTo>
                                  <a:pt x="36440" y="30820"/>
                                  <a:pt x="29571" y="39741"/>
                                  <a:pt x="18265" y="39741"/>
                                </a:cubicBezTo>
                                <a:cubicBezTo>
                                  <a:pt x="6958" y="39741"/>
                                  <a:pt x="0" y="30842"/>
                                  <a:pt x="0" y="19870"/>
                                </a:cubicBezTo>
                                <a:close/>
                                <a:moveTo>
                                  <a:pt x="30374" y="19870"/>
                                </a:moveTo>
                                <a:cubicBezTo>
                                  <a:pt x="30374" y="11552"/>
                                  <a:pt x="26293" y="4906"/>
                                  <a:pt x="18242" y="4906"/>
                                </a:cubicBezTo>
                                <a:cubicBezTo>
                                  <a:pt x="10192" y="4906"/>
                                  <a:pt x="6044" y="11552"/>
                                  <a:pt x="6044" y="19870"/>
                                </a:cubicBezTo>
                                <a:cubicBezTo>
                                  <a:pt x="6044" y="28189"/>
                                  <a:pt x="10214" y="34767"/>
                                  <a:pt x="18242" y="34767"/>
                                </a:cubicBezTo>
                                <a:cubicBezTo>
                                  <a:pt x="26271" y="34767"/>
                                  <a:pt x="30374" y="28189"/>
                                  <a:pt x="30374" y="19870"/>
                                </a:cubicBezTo>
                                <a:close/>
                              </a:path>
                            </a:pathLst>
                          </a:custGeom>
                          <a:solidFill>
                            <a:srgbClr val="FFFFFF"/>
                          </a:solidFill>
                          <a:ln w="2230" cap="flat">
                            <a:noFill/>
                            <a:prstDash val="solid"/>
                            <a:miter/>
                          </a:ln>
                        </wps:spPr>
                        <wps:bodyPr/>
                      </wps:wsp>
                      <wps:wsp>
                        <wps:cNvPr id="918760654" name="Free-form: Shape 918760654"/>
                        <wps:cNvSpPr/>
                        <wps:spPr>
                          <a:xfrm>
                            <a:off x="437683" y="119288"/>
                            <a:ext cx="30730" cy="38647"/>
                          </a:xfrm>
                          <a:custGeom>
                            <a:avLst/>
                            <a:gdLst>
                              <a:gd name="csX0" fmla="*/ 5887 w 30730"/>
                              <a:gd name="csY0" fmla="*/ 5843 h 38647"/>
                              <a:gd name="csX1" fmla="*/ 6044 w 30730"/>
                              <a:gd name="csY1" fmla="*/ 5843 h 38647"/>
                              <a:gd name="csX2" fmla="*/ 18019 w 30730"/>
                              <a:gd name="csY2" fmla="*/ 0 h 38647"/>
                              <a:gd name="csX3" fmla="*/ 30731 w 30730"/>
                              <a:gd name="csY3" fmla="*/ 12132 h 38647"/>
                              <a:gd name="csX4" fmla="*/ 30731 w 30730"/>
                              <a:gd name="csY4" fmla="*/ 38648 h 38647"/>
                              <a:gd name="csX5" fmla="*/ 24821 w 30730"/>
                              <a:gd name="csY5" fmla="*/ 38648 h 38647"/>
                              <a:gd name="csX6" fmla="*/ 24821 w 30730"/>
                              <a:gd name="csY6" fmla="*/ 12645 h 38647"/>
                              <a:gd name="csX7" fmla="*/ 16280 w 30730"/>
                              <a:gd name="csY7" fmla="*/ 4973 h 38647"/>
                              <a:gd name="csX8" fmla="*/ 5910 w 30730"/>
                              <a:gd name="csY8" fmla="*/ 15410 h 38647"/>
                              <a:gd name="csX9" fmla="*/ 5910 w 30730"/>
                              <a:gd name="csY9" fmla="*/ 38625 h 38647"/>
                              <a:gd name="csX10" fmla="*/ 0 w 30730"/>
                              <a:gd name="csY10" fmla="*/ 38625 h 38647"/>
                              <a:gd name="csX11" fmla="*/ 0 w 30730"/>
                              <a:gd name="csY11" fmla="*/ 870 h 38647"/>
                              <a:gd name="csX12" fmla="*/ 5910 w 30730"/>
                              <a:gd name="csY12" fmla="*/ 870 h 38647"/>
                              <a:gd name="csX13" fmla="*/ 5910 w 30730"/>
                              <a:gd name="csY13" fmla="*/ 5843 h 386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0730" h="38647">
                                <a:moveTo>
                                  <a:pt x="5887" y="5843"/>
                                </a:moveTo>
                                <a:lnTo>
                                  <a:pt x="6044" y="5843"/>
                                </a:lnTo>
                                <a:cubicBezTo>
                                  <a:pt x="8742" y="2275"/>
                                  <a:pt x="12556" y="0"/>
                                  <a:pt x="18019" y="0"/>
                                </a:cubicBezTo>
                                <a:cubicBezTo>
                                  <a:pt x="25914" y="0"/>
                                  <a:pt x="30731" y="4304"/>
                                  <a:pt x="30731" y="12132"/>
                                </a:cubicBezTo>
                                <a:lnTo>
                                  <a:pt x="30731" y="38648"/>
                                </a:lnTo>
                                <a:lnTo>
                                  <a:pt x="24821" y="38648"/>
                                </a:lnTo>
                                <a:lnTo>
                                  <a:pt x="24821" y="12645"/>
                                </a:lnTo>
                                <a:cubicBezTo>
                                  <a:pt x="24821" y="7761"/>
                                  <a:pt x="21610" y="4973"/>
                                  <a:pt x="16280" y="4973"/>
                                </a:cubicBezTo>
                                <a:cubicBezTo>
                                  <a:pt x="10281" y="4973"/>
                                  <a:pt x="5910" y="9210"/>
                                  <a:pt x="5910" y="15410"/>
                                </a:cubicBezTo>
                                <a:lnTo>
                                  <a:pt x="5910" y="38625"/>
                                </a:lnTo>
                                <a:lnTo>
                                  <a:pt x="0" y="38625"/>
                                </a:lnTo>
                                <a:lnTo>
                                  <a:pt x="0" y="870"/>
                                </a:lnTo>
                                <a:lnTo>
                                  <a:pt x="5910" y="870"/>
                                </a:lnTo>
                                <a:lnTo>
                                  <a:pt x="5910" y="5843"/>
                                </a:lnTo>
                                <a:close/>
                              </a:path>
                            </a:pathLst>
                          </a:custGeom>
                          <a:solidFill>
                            <a:srgbClr val="FFFFFF"/>
                          </a:solidFill>
                          <a:ln w="2230" cap="flat">
                            <a:noFill/>
                            <a:prstDash val="solid"/>
                            <a:miter/>
                          </a:ln>
                        </wps:spPr>
                        <wps:bodyPr/>
                      </wps:wsp>
                      <wps:wsp>
                        <wps:cNvPr id="1089775604" name="Free-form: Shape 1089775604"/>
                        <wps:cNvSpPr/>
                        <wps:spPr>
                          <a:xfrm>
                            <a:off x="174174" y="40008"/>
                            <a:ext cx="53165" cy="56087"/>
                          </a:xfrm>
                          <a:custGeom>
                            <a:avLst/>
                            <a:gdLst>
                              <a:gd name="csX0" fmla="*/ 0 w 53165"/>
                              <a:gd name="csY0" fmla="*/ 28077 h 56087"/>
                              <a:gd name="csX1" fmla="*/ 26627 w 53165"/>
                              <a:gd name="csY1" fmla="*/ 0 h 56087"/>
                              <a:gd name="csX2" fmla="*/ 53166 w 53165"/>
                              <a:gd name="csY2" fmla="*/ 28077 h 56087"/>
                              <a:gd name="csX3" fmla="*/ 26627 w 53165"/>
                              <a:gd name="csY3" fmla="*/ 56087 h 56087"/>
                              <a:gd name="csX4" fmla="*/ 0 w 53165"/>
                              <a:gd name="csY4" fmla="*/ 28077 h 56087"/>
                              <a:gd name="csX5" fmla="*/ 41725 w 53165"/>
                              <a:gd name="csY5" fmla="*/ 28077 h 56087"/>
                              <a:gd name="csX6" fmla="*/ 26672 w 53165"/>
                              <a:gd name="csY6" fmla="*/ 8965 h 56087"/>
                              <a:gd name="csX7" fmla="*/ 11396 w 53165"/>
                              <a:gd name="csY7" fmla="*/ 28077 h 56087"/>
                              <a:gd name="csX8" fmla="*/ 26672 w 53165"/>
                              <a:gd name="csY8" fmla="*/ 47122 h 56087"/>
                              <a:gd name="csX9" fmla="*/ 41725 w 53165"/>
                              <a:gd name="csY9" fmla="*/ 28077 h 5608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3165" h="56087">
                                <a:moveTo>
                                  <a:pt x="0" y="28077"/>
                                </a:moveTo>
                                <a:cubicBezTo>
                                  <a:pt x="0" y="11976"/>
                                  <a:pt x="10348" y="0"/>
                                  <a:pt x="26627" y="0"/>
                                </a:cubicBezTo>
                                <a:cubicBezTo>
                                  <a:pt x="42907" y="0"/>
                                  <a:pt x="53166" y="11976"/>
                                  <a:pt x="53166" y="28077"/>
                                </a:cubicBezTo>
                                <a:cubicBezTo>
                                  <a:pt x="53166" y="44178"/>
                                  <a:pt x="42907" y="56087"/>
                                  <a:pt x="26627" y="56087"/>
                                </a:cubicBezTo>
                                <a:cubicBezTo>
                                  <a:pt x="10348" y="56087"/>
                                  <a:pt x="0" y="44201"/>
                                  <a:pt x="0" y="28077"/>
                                </a:cubicBezTo>
                                <a:close/>
                                <a:moveTo>
                                  <a:pt x="41725" y="28077"/>
                                </a:moveTo>
                                <a:cubicBezTo>
                                  <a:pt x="41725" y="17306"/>
                                  <a:pt x="36797" y="8965"/>
                                  <a:pt x="26672" y="8965"/>
                                </a:cubicBezTo>
                                <a:cubicBezTo>
                                  <a:pt x="16547" y="8965"/>
                                  <a:pt x="11396" y="17328"/>
                                  <a:pt x="11396" y="28077"/>
                                </a:cubicBezTo>
                                <a:cubicBezTo>
                                  <a:pt x="11396" y="38826"/>
                                  <a:pt x="16570" y="47122"/>
                                  <a:pt x="26672" y="47122"/>
                                </a:cubicBezTo>
                                <a:cubicBezTo>
                                  <a:pt x="36774" y="47122"/>
                                  <a:pt x="41725" y="38759"/>
                                  <a:pt x="41725" y="28077"/>
                                </a:cubicBezTo>
                                <a:close/>
                              </a:path>
                            </a:pathLst>
                          </a:custGeom>
                          <a:solidFill>
                            <a:srgbClr val="FFFFFF"/>
                          </a:solidFill>
                          <a:ln w="2230" cap="flat">
                            <a:noFill/>
                            <a:prstDash val="solid"/>
                            <a:miter/>
                          </a:ln>
                        </wps:spPr>
                        <wps:bodyPr/>
                      </wps:wsp>
                      <wps:wsp>
                        <wps:cNvPr id="1921955139" name="Free-form: Shape 1921955139"/>
                        <wps:cNvSpPr/>
                        <wps:spPr>
                          <a:xfrm>
                            <a:off x="233896" y="41078"/>
                            <a:ext cx="38536" cy="53834"/>
                          </a:xfrm>
                          <a:custGeom>
                            <a:avLst/>
                            <a:gdLst>
                              <a:gd name="csX0" fmla="*/ 0 w 38536"/>
                              <a:gd name="csY0" fmla="*/ 0 h 53834"/>
                              <a:gd name="csX1" fmla="*/ 38536 w 38536"/>
                              <a:gd name="csY1" fmla="*/ 0 h 53834"/>
                              <a:gd name="csX2" fmla="*/ 38536 w 38536"/>
                              <a:gd name="csY2" fmla="*/ 9255 h 53834"/>
                              <a:gd name="csX3" fmla="*/ 10905 w 38536"/>
                              <a:gd name="csY3" fmla="*/ 9255 h 53834"/>
                              <a:gd name="csX4" fmla="*/ 10905 w 38536"/>
                              <a:gd name="csY4" fmla="*/ 22212 h 53834"/>
                              <a:gd name="csX5" fmla="*/ 35191 w 38536"/>
                              <a:gd name="csY5" fmla="*/ 22212 h 53834"/>
                              <a:gd name="csX6" fmla="*/ 35191 w 38536"/>
                              <a:gd name="csY6" fmla="*/ 31556 h 53834"/>
                              <a:gd name="csX7" fmla="*/ 10905 w 38536"/>
                              <a:gd name="csY7" fmla="*/ 31556 h 53834"/>
                              <a:gd name="csX8" fmla="*/ 10905 w 38536"/>
                              <a:gd name="csY8" fmla="*/ 53835 h 53834"/>
                              <a:gd name="csX9" fmla="*/ 0 w 38536"/>
                              <a:gd name="csY9" fmla="*/ 53835 h 53834"/>
                              <a:gd name="csX10" fmla="*/ 0 w 38536"/>
                              <a:gd name="csY10" fmla="*/ 22 h 5383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38536" h="53834">
                                <a:moveTo>
                                  <a:pt x="0" y="0"/>
                                </a:moveTo>
                                <a:lnTo>
                                  <a:pt x="38536" y="0"/>
                                </a:lnTo>
                                <a:lnTo>
                                  <a:pt x="38536" y="9255"/>
                                </a:lnTo>
                                <a:lnTo>
                                  <a:pt x="10905" y="9255"/>
                                </a:lnTo>
                                <a:lnTo>
                                  <a:pt x="10905" y="22212"/>
                                </a:lnTo>
                                <a:lnTo>
                                  <a:pt x="35191" y="22212"/>
                                </a:lnTo>
                                <a:lnTo>
                                  <a:pt x="35191" y="31556"/>
                                </a:lnTo>
                                <a:lnTo>
                                  <a:pt x="10905" y="31556"/>
                                </a:lnTo>
                                <a:lnTo>
                                  <a:pt x="10905" y="53835"/>
                                </a:lnTo>
                                <a:lnTo>
                                  <a:pt x="0" y="53835"/>
                                </a:lnTo>
                                <a:lnTo>
                                  <a:pt x="0" y="22"/>
                                </a:lnTo>
                                <a:close/>
                              </a:path>
                            </a:pathLst>
                          </a:custGeom>
                          <a:solidFill>
                            <a:srgbClr val="FFFFFF"/>
                          </a:solidFill>
                          <a:ln w="2230" cap="flat">
                            <a:noFill/>
                            <a:prstDash val="solid"/>
                            <a:miter/>
                          </a:ln>
                        </wps:spPr>
                        <wps:bodyPr/>
                      </wps:wsp>
                      <wps:wsp>
                        <wps:cNvPr id="731022141" name="Free-form: Shape 731022141"/>
                        <wps:cNvSpPr/>
                        <wps:spPr>
                          <a:xfrm>
                            <a:off x="276090" y="40008"/>
                            <a:ext cx="49775" cy="56020"/>
                          </a:xfrm>
                          <a:custGeom>
                            <a:avLst/>
                            <a:gdLst>
                              <a:gd name="csX0" fmla="*/ 41168 w 49775"/>
                              <a:gd name="csY0" fmla="*/ 47657 h 56020"/>
                              <a:gd name="csX1" fmla="*/ 41012 w 49775"/>
                              <a:gd name="csY1" fmla="*/ 47657 h 56020"/>
                              <a:gd name="csX2" fmla="*/ 25892 w 49775"/>
                              <a:gd name="csY2" fmla="*/ 56020 h 56020"/>
                              <a:gd name="csX3" fmla="*/ 7003 w 49775"/>
                              <a:gd name="csY3" fmla="*/ 48193 h 56020"/>
                              <a:gd name="csX4" fmla="*/ 0 w 49775"/>
                              <a:gd name="csY4" fmla="*/ 28166 h 56020"/>
                              <a:gd name="csX5" fmla="*/ 8809 w 49775"/>
                              <a:gd name="csY5" fmla="*/ 6177 h 56020"/>
                              <a:gd name="csX6" fmla="*/ 26115 w 49775"/>
                              <a:gd name="csY6" fmla="*/ 0 h 56020"/>
                              <a:gd name="csX7" fmla="*/ 49152 w 49775"/>
                              <a:gd name="csY7" fmla="*/ 17997 h 56020"/>
                              <a:gd name="csX8" fmla="*/ 38469 w 49775"/>
                              <a:gd name="csY8" fmla="*/ 17997 h 56020"/>
                              <a:gd name="csX9" fmla="*/ 26360 w 49775"/>
                              <a:gd name="csY9" fmla="*/ 9032 h 56020"/>
                              <a:gd name="csX10" fmla="*/ 11151 w 49775"/>
                              <a:gd name="csY10" fmla="*/ 28144 h 56020"/>
                              <a:gd name="csX11" fmla="*/ 26204 w 49775"/>
                              <a:gd name="csY11" fmla="*/ 47189 h 56020"/>
                              <a:gd name="csX12" fmla="*/ 40053 w 49775"/>
                              <a:gd name="csY12" fmla="*/ 34990 h 56020"/>
                              <a:gd name="csX13" fmla="*/ 40053 w 49775"/>
                              <a:gd name="csY13" fmla="*/ 34700 h 56020"/>
                              <a:gd name="csX14" fmla="*/ 27118 w 49775"/>
                              <a:gd name="csY14" fmla="*/ 34700 h 56020"/>
                              <a:gd name="csX15" fmla="*/ 27118 w 49775"/>
                              <a:gd name="csY15" fmla="*/ 26271 h 56020"/>
                              <a:gd name="csX16" fmla="*/ 49776 w 49775"/>
                              <a:gd name="csY16" fmla="*/ 26271 h 56020"/>
                              <a:gd name="csX17" fmla="*/ 49776 w 49775"/>
                              <a:gd name="csY17" fmla="*/ 54883 h 56020"/>
                              <a:gd name="csX18" fmla="*/ 41569 w 49775"/>
                              <a:gd name="csY18" fmla="*/ 54883 h 56020"/>
                              <a:gd name="csX19" fmla="*/ 41190 w 49775"/>
                              <a:gd name="csY19" fmla="*/ 47657 h 560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9775" h="56020">
                                <a:moveTo>
                                  <a:pt x="41168" y="47657"/>
                                </a:moveTo>
                                <a:lnTo>
                                  <a:pt x="41012" y="47657"/>
                                </a:lnTo>
                                <a:cubicBezTo>
                                  <a:pt x="37332" y="53835"/>
                                  <a:pt x="32270" y="56020"/>
                                  <a:pt x="25892" y="56020"/>
                                </a:cubicBezTo>
                                <a:cubicBezTo>
                                  <a:pt x="17752" y="56020"/>
                                  <a:pt x="11440" y="53077"/>
                                  <a:pt x="7003" y="48193"/>
                                </a:cubicBezTo>
                                <a:cubicBezTo>
                                  <a:pt x="2565" y="43219"/>
                                  <a:pt x="0" y="36306"/>
                                  <a:pt x="0" y="28166"/>
                                </a:cubicBezTo>
                                <a:cubicBezTo>
                                  <a:pt x="0" y="19201"/>
                                  <a:pt x="3167" y="11374"/>
                                  <a:pt x="8809" y="6177"/>
                                </a:cubicBezTo>
                                <a:cubicBezTo>
                                  <a:pt x="13180" y="2186"/>
                                  <a:pt x="18889" y="0"/>
                                  <a:pt x="26115" y="0"/>
                                </a:cubicBezTo>
                                <a:cubicBezTo>
                                  <a:pt x="39674" y="0"/>
                                  <a:pt x="47412" y="7449"/>
                                  <a:pt x="49152" y="17997"/>
                                </a:cubicBezTo>
                                <a:lnTo>
                                  <a:pt x="38469" y="17997"/>
                                </a:lnTo>
                                <a:cubicBezTo>
                                  <a:pt x="37265" y="12801"/>
                                  <a:pt x="33273" y="9032"/>
                                  <a:pt x="26360" y="9032"/>
                                </a:cubicBezTo>
                                <a:cubicBezTo>
                                  <a:pt x="16191" y="9032"/>
                                  <a:pt x="11151" y="17462"/>
                                  <a:pt x="11151" y="28144"/>
                                </a:cubicBezTo>
                                <a:cubicBezTo>
                                  <a:pt x="11151" y="38826"/>
                                  <a:pt x="16949" y="47189"/>
                                  <a:pt x="26204" y="47189"/>
                                </a:cubicBezTo>
                                <a:cubicBezTo>
                                  <a:pt x="34567" y="47189"/>
                                  <a:pt x="40053" y="40945"/>
                                  <a:pt x="40053" y="34990"/>
                                </a:cubicBezTo>
                                <a:lnTo>
                                  <a:pt x="40053" y="34700"/>
                                </a:lnTo>
                                <a:lnTo>
                                  <a:pt x="27118" y="34700"/>
                                </a:lnTo>
                                <a:lnTo>
                                  <a:pt x="27118" y="26271"/>
                                </a:lnTo>
                                <a:lnTo>
                                  <a:pt x="49776" y="26271"/>
                                </a:lnTo>
                                <a:lnTo>
                                  <a:pt x="49776" y="54883"/>
                                </a:lnTo>
                                <a:lnTo>
                                  <a:pt x="41569" y="54883"/>
                                </a:lnTo>
                                <a:lnTo>
                                  <a:pt x="41190" y="47657"/>
                                </a:lnTo>
                                <a:close/>
                              </a:path>
                            </a:pathLst>
                          </a:custGeom>
                          <a:solidFill>
                            <a:srgbClr val="FFFFFF"/>
                          </a:solidFill>
                          <a:ln w="2230" cap="flat">
                            <a:noFill/>
                            <a:prstDash val="solid"/>
                            <a:miter/>
                          </a:ln>
                        </wps:spPr>
                        <wps:bodyPr/>
                      </wps:wsp>
                    </wpg:grpSp>
                    <wpg:grpSp>
                      <wpg:cNvPr id="2060162479" name="Graphic 9"/>
                      <wpg:cNvGrpSpPr/>
                      <wpg:grpSpPr>
                        <a:xfrm>
                          <a:off x="0" y="0"/>
                          <a:ext cx="133902" cy="187083"/>
                          <a:chOff x="0" y="0"/>
                          <a:chExt cx="133902" cy="187083"/>
                        </a:xfrm>
                      </wpg:grpSpPr>
                      <wps:wsp>
                        <wps:cNvPr id="783626321" name="Free-form: Shape 783626321"/>
                        <wps:cNvSpPr/>
                        <wps:spPr>
                          <a:xfrm>
                            <a:off x="0" y="0"/>
                            <a:ext cx="133902" cy="187083"/>
                          </a:xfrm>
                          <a:custGeom>
                            <a:avLst/>
                            <a:gdLst>
                              <a:gd name="csX0" fmla="*/ 48 w 133902"/>
                              <a:gd name="csY0" fmla="*/ 113936 h 187083"/>
                              <a:gd name="csX1" fmla="*/ 66951 w 133902"/>
                              <a:gd name="csY1" fmla="*/ 187084 h 187083"/>
                              <a:gd name="csX2" fmla="*/ 133855 w 133902"/>
                              <a:gd name="csY2" fmla="*/ 113936 h 187083"/>
                              <a:gd name="csX3" fmla="*/ 133810 w 133902"/>
                              <a:gd name="csY3" fmla="*/ 82402 h 187083"/>
                              <a:gd name="csX4" fmla="*/ 133810 w 133902"/>
                              <a:gd name="csY4" fmla="*/ 50869 h 187083"/>
                              <a:gd name="csX5" fmla="*/ 124020 w 133902"/>
                              <a:gd name="csY5" fmla="*/ 50869 h 187083"/>
                              <a:gd name="csX6" fmla="*/ 124020 w 133902"/>
                              <a:gd name="csY6" fmla="*/ 36418 h 187083"/>
                              <a:gd name="csX7" fmla="*/ 107383 w 133902"/>
                              <a:gd name="csY7" fmla="*/ 37042 h 187083"/>
                              <a:gd name="csX8" fmla="*/ 91304 w 133902"/>
                              <a:gd name="csY8" fmla="*/ 39874 h 187083"/>
                              <a:gd name="csX9" fmla="*/ 95073 w 133902"/>
                              <a:gd name="csY9" fmla="*/ 30642 h 187083"/>
                              <a:gd name="csX10" fmla="*/ 95430 w 133902"/>
                              <a:gd name="csY10" fmla="*/ 19915 h 187083"/>
                              <a:gd name="csX11" fmla="*/ 87803 w 133902"/>
                              <a:gd name="csY11" fmla="*/ 19848 h 187083"/>
                              <a:gd name="csX12" fmla="*/ 80198 w 133902"/>
                              <a:gd name="csY12" fmla="*/ 21409 h 187083"/>
                              <a:gd name="csX13" fmla="*/ 79373 w 133902"/>
                              <a:gd name="csY13" fmla="*/ 21744 h 187083"/>
                              <a:gd name="csX14" fmla="*/ 78570 w 133902"/>
                              <a:gd name="csY14" fmla="*/ 22123 h 187083"/>
                              <a:gd name="csX15" fmla="*/ 77411 w 133902"/>
                              <a:gd name="csY15" fmla="*/ 13827 h 187083"/>
                              <a:gd name="csX16" fmla="*/ 73441 w 133902"/>
                              <a:gd name="csY16" fmla="*/ 6289 h 187083"/>
                              <a:gd name="csX17" fmla="*/ 70341 w 133902"/>
                              <a:gd name="csY17" fmla="*/ 2944 h 187083"/>
                              <a:gd name="csX18" fmla="*/ 66929 w 133902"/>
                              <a:gd name="csY18" fmla="*/ 0 h 187083"/>
                              <a:gd name="csX19" fmla="*/ 66929 w 133902"/>
                              <a:gd name="csY19" fmla="*/ 0 h 187083"/>
                              <a:gd name="csX20" fmla="*/ 63517 w 133902"/>
                              <a:gd name="csY20" fmla="*/ 2944 h 187083"/>
                              <a:gd name="csX21" fmla="*/ 60417 w 133902"/>
                              <a:gd name="csY21" fmla="*/ 6289 h 187083"/>
                              <a:gd name="csX22" fmla="*/ 56448 w 133902"/>
                              <a:gd name="csY22" fmla="*/ 13827 h 187083"/>
                              <a:gd name="csX23" fmla="*/ 55288 w 133902"/>
                              <a:gd name="csY23" fmla="*/ 22123 h 187083"/>
                              <a:gd name="csX24" fmla="*/ 54485 w 133902"/>
                              <a:gd name="csY24" fmla="*/ 21744 h 187083"/>
                              <a:gd name="csX25" fmla="*/ 53660 w 133902"/>
                              <a:gd name="csY25" fmla="*/ 21409 h 187083"/>
                              <a:gd name="csX26" fmla="*/ 46055 w 133902"/>
                              <a:gd name="csY26" fmla="*/ 19848 h 187083"/>
                              <a:gd name="csX27" fmla="*/ 38428 w 133902"/>
                              <a:gd name="csY27" fmla="*/ 19915 h 187083"/>
                              <a:gd name="csX28" fmla="*/ 38785 w 133902"/>
                              <a:gd name="csY28" fmla="*/ 30642 h 187083"/>
                              <a:gd name="csX29" fmla="*/ 42554 w 133902"/>
                              <a:gd name="csY29" fmla="*/ 39874 h 187083"/>
                              <a:gd name="csX30" fmla="*/ 26475 w 133902"/>
                              <a:gd name="csY30" fmla="*/ 37042 h 187083"/>
                              <a:gd name="csX31" fmla="*/ 9838 w 133902"/>
                              <a:gd name="csY31" fmla="*/ 36418 h 187083"/>
                              <a:gd name="csX32" fmla="*/ 9838 w 133902"/>
                              <a:gd name="csY32" fmla="*/ 50869 h 187083"/>
                              <a:gd name="csX33" fmla="*/ 93 w 133902"/>
                              <a:gd name="csY33" fmla="*/ 50869 h 187083"/>
                              <a:gd name="csX34" fmla="*/ 93 w 133902"/>
                              <a:gd name="csY34" fmla="*/ 82402 h 187083"/>
                              <a:gd name="csX35" fmla="*/ 48 w 133902"/>
                              <a:gd name="csY35" fmla="*/ 113936 h 18708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Lst>
                            <a:rect l="l" t="t" r="r" b="b"/>
                            <a:pathLst>
                              <a:path w="133902" h="187083">
                                <a:moveTo>
                                  <a:pt x="48" y="113936"/>
                                </a:moveTo>
                                <a:cubicBezTo>
                                  <a:pt x="-1446" y="162776"/>
                                  <a:pt x="32050" y="187084"/>
                                  <a:pt x="66951" y="187084"/>
                                </a:cubicBezTo>
                                <a:cubicBezTo>
                                  <a:pt x="101853" y="187084"/>
                                  <a:pt x="135349" y="162776"/>
                                  <a:pt x="133855" y="113936"/>
                                </a:cubicBezTo>
                                <a:cubicBezTo>
                                  <a:pt x="133609" y="106064"/>
                                  <a:pt x="133810" y="82402"/>
                                  <a:pt x="133810" y="82402"/>
                                </a:cubicBezTo>
                                <a:lnTo>
                                  <a:pt x="133810" y="50869"/>
                                </a:lnTo>
                                <a:lnTo>
                                  <a:pt x="124020" y="50869"/>
                                </a:lnTo>
                                <a:lnTo>
                                  <a:pt x="124020" y="36418"/>
                                </a:lnTo>
                                <a:cubicBezTo>
                                  <a:pt x="118467" y="36306"/>
                                  <a:pt x="112869" y="36485"/>
                                  <a:pt x="107383" y="37042"/>
                                </a:cubicBezTo>
                                <a:cubicBezTo>
                                  <a:pt x="101897" y="37600"/>
                                  <a:pt x="96500" y="38514"/>
                                  <a:pt x="91304" y="39874"/>
                                </a:cubicBezTo>
                                <a:cubicBezTo>
                                  <a:pt x="93334" y="37332"/>
                                  <a:pt x="94493" y="34121"/>
                                  <a:pt x="95073" y="30642"/>
                                </a:cubicBezTo>
                                <a:cubicBezTo>
                                  <a:pt x="95675" y="27163"/>
                                  <a:pt x="95698" y="23461"/>
                                  <a:pt x="95430" y="19915"/>
                                </a:cubicBezTo>
                                <a:cubicBezTo>
                                  <a:pt x="92932" y="19848"/>
                                  <a:pt x="90368" y="19714"/>
                                  <a:pt x="87803" y="19848"/>
                                </a:cubicBezTo>
                                <a:cubicBezTo>
                                  <a:pt x="85238" y="19982"/>
                                  <a:pt x="82674" y="20405"/>
                                  <a:pt x="80198" y="21409"/>
                                </a:cubicBezTo>
                                <a:cubicBezTo>
                                  <a:pt x="79931" y="21521"/>
                                  <a:pt x="79641" y="21632"/>
                                  <a:pt x="79373" y="21744"/>
                                </a:cubicBezTo>
                                <a:cubicBezTo>
                                  <a:pt x="79106" y="21855"/>
                                  <a:pt x="78838" y="21989"/>
                                  <a:pt x="78570" y="22123"/>
                                </a:cubicBezTo>
                                <a:cubicBezTo>
                                  <a:pt x="78704" y="19246"/>
                                  <a:pt x="78303" y="16480"/>
                                  <a:pt x="77411" y="13827"/>
                                </a:cubicBezTo>
                                <a:cubicBezTo>
                                  <a:pt x="76541" y="11195"/>
                                  <a:pt x="75181" y="8675"/>
                                  <a:pt x="73441" y="6289"/>
                                </a:cubicBezTo>
                                <a:cubicBezTo>
                                  <a:pt x="72103" y="4639"/>
                                  <a:pt x="71501" y="3992"/>
                                  <a:pt x="70341" y="2944"/>
                                </a:cubicBezTo>
                                <a:cubicBezTo>
                                  <a:pt x="69182" y="1896"/>
                                  <a:pt x="68133" y="1026"/>
                                  <a:pt x="66929" y="0"/>
                                </a:cubicBezTo>
                                <a:lnTo>
                                  <a:pt x="66929" y="0"/>
                                </a:lnTo>
                                <a:cubicBezTo>
                                  <a:pt x="65725" y="1004"/>
                                  <a:pt x="64654" y="1873"/>
                                  <a:pt x="63517" y="2944"/>
                                </a:cubicBezTo>
                                <a:cubicBezTo>
                                  <a:pt x="62380" y="4014"/>
                                  <a:pt x="61778" y="4639"/>
                                  <a:pt x="60417" y="6289"/>
                                </a:cubicBezTo>
                                <a:cubicBezTo>
                                  <a:pt x="58678" y="8675"/>
                                  <a:pt x="57317" y="11195"/>
                                  <a:pt x="56448" y="13827"/>
                                </a:cubicBezTo>
                                <a:cubicBezTo>
                                  <a:pt x="55578" y="16458"/>
                                  <a:pt x="55154" y="19224"/>
                                  <a:pt x="55288" y="22123"/>
                                </a:cubicBezTo>
                                <a:cubicBezTo>
                                  <a:pt x="55020" y="21989"/>
                                  <a:pt x="54753" y="21877"/>
                                  <a:pt x="54485" y="21744"/>
                                </a:cubicBezTo>
                                <a:cubicBezTo>
                                  <a:pt x="54218" y="21632"/>
                                  <a:pt x="53950" y="21521"/>
                                  <a:pt x="53660" y="21409"/>
                                </a:cubicBezTo>
                                <a:cubicBezTo>
                                  <a:pt x="51185" y="20405"/>
                                  <a:pt x="48620" y="20004"/>
                                  <a:pt x="46055" y="19848"/>
                                </a:cubicBezTo>
                                <a:cubicBezTo>
                                  <a:pt x="43491" y="19692"/>
                                  <a:pt x="40926" y="19848"/>
                                  <a:pt x="38428" y="19915"/>
                                </a:cubicBezTo>
                                <a:cubicBezTo>
                                  <a:pt x="38183" y="23438"/>
                                  <a:pt x="38205" y="27163"/>
                                  <a:pt x="38785" y="30642"/>
                                </a:cubicBezTo>
                                <a:cubicBezTo>
                                  <a:pt x="39387" y="34121"/>
                                  <a:pt x="40547" y="37332"/>
                                  <a:pt x="42554" y="39874"/>
                                </a:cubicBezTo>
                                <a:cubicBezTo>
                                  <a:pt x="37358" y="38514"/>
                                  <a:pt x="31961" y="37600"/>
                                  <a:pt x="26475" y="37042"/>
                                </a:cubicBezTo>
                                <a:cubicBezTo>
                                  <a:pt x="20989" y="36485"/>
                                  <a:pt x="15391" y="36306"/>
                                  <a:pt x="9838" y="36418"/>
                                </a:cubicBezTo>
                                <a:lnTo>
                                  <a:pt x="9838" y="50869"/>
                                </a:lnTo>
                                <a:lnTo>
                                  <a:pt x="93" y="50869"/>
                                </a:lnTo>
                                <a:lnTo>
                                  <a:pt x="93" y="82402"/>
                                </a:lnTo>
                                <a:cubicBezTo>
                                  <a:pt x="93" y="82402"/>
                                  <a:pt x="293" y="106064"/>
                                  <a:pt x="48" y="113936"/>
                                </a:cubicBezTo>
                                <a:close/>
                              </a:path>
                            </a:pathLst>
                          </a:custGeom>
                          <a:solidFill>
                            <a:srgbClr val="FFFFFF"/>
                          </a:solidFill>
                          <a:ln w="2230" cap="flat">
                            <a:noFill/>
                            <a:prstDash val="solid"/>
                            <a:miter/>
                          </a:ln>
                        </wps:spPr>
                        <wps:bodyPr/>
                      </wps:wsp>
                      <wpg:grpSp>
                        <wpg:cNvPr id="779244243" name="Graphic 9"/>
                        <wpg:cNvGrpSpPr/>
                        <wpg:grpSpPr>
                          <a:xfrm>
                            <a:off x="4641" y="6333"/>
                            <a:ext cx="124618" cy="177070"/>
                            <a:chOff x="4641" y="6333"/>
                            <a:chExt cx="124618" cy="177070"/>
                          </a:xfrm>
                        </wpg:grpSpPr>
                        <wps:wsp>
                          <wps:cNvPr id="853500118" name="Free-form: Shape 853500118"/>
                          <wps:cNvSpPr/>
                          <wps:spPr>
                            <a:xfrm>
                              <a:off x="69749" y="24400"/>
                              <a:ext cx="21197" cy="21137"/>
                            </a:xfrm>
                            <a:custGeom>
                              <a:avLst/>
                              <a:gdLst>
                                <a:gd name="csX0" fmla="*/ 14485 w 21197"/>
                                <a:gd name="csY0" fmla="*/ 4769 h 21137"/>
                                <a:gd name="csX1" fmla="*/ 14574 w 21197"/>
                                <a:gd name="csY1" fmla="*/ 4769 h 21137"/>
                                <a:gd name="csX2" fmla="*/ 14485 w 21197"/>
                                <a:gd name="csY2" fmla="*/ 4769 h 21137"/>
                                <a:gd name="csX3" fmla="*/ 15064 w 21197"/>
                                <a:gd name="csY3" fmla="*/ 420 h 21137"/>
                                <a:gd name="csX4" fmla="*/ 15064 w 21197"/>
                                <a:gd name="csY4" fmla="*/ 420 h 21137"/>
                                <a:gd name="csX5" fmla="*/ 9534 w 21197"/>
                                <a:gd name="csY5" fmla="*/ 2583 h 21137"/>
                                <a:gd name="csX6" fmla="*/ 3066 w 21197"/>
                                <a:gd name="csY6" fmla="*/ 8739 h 21137"/>
                                <a:gd name="csX7" fmla="*/ 56 w 21197"/>
                                <a:gd name="csY7" fmla="*/ 17726 h 21137"/>
                                <a:gd name="csX8" fmla="*/ 11 w 21197"/>
                                <a:gd name="csY8" fmla="*/ 21138 h 21137"/>
                                <a:gd name="csX9" fmla="*/ 2018 w 21197"/>
                                <a:gd name="csY9" fmla="*/ 21138 h 21137"/>
                                <a:gd name="csX10" fmla="*/ 7014 w 21197"/>
                                <a:gd name="csY10" fmla="*/ 20469 h 21137"/>
                                <a:gd name="csX11" fmla="*/ 18610 w 21197"/>
                                <a:gd name="csY11" fmla="*/ 11549 h 21137"/>
                                <a:gd name="csX12" fmla="*/ 21153 w 21197"/>
                                <a:gd name="csY12" fmla="*/ 2650 h 21137"/>
                                <a:gd name="csX13" fmla="*/ 21197 w 21197"/>
                                <a:gd name="csY13" fmla="*/ 19 h 21137"/>
                                <a:gd name="csX14" fmla="*/ 15064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14485" y="4769"/>
                                  </a:moveTo>
                                  <a:lnTo>
                                    <a:pt x="14574" y="4769"/>
                                  </a:lnTo>
                                  <a:cubicBezTo>
                                    <a:pt x="14574" y="4769"/>
                                    <a:pt x="14507" y="4769"/>
                                    <a:pt x="14485" y="4769"/>
                                  </a:cubicBezTo>
                                  <a:close/>
                                  <a:moveTo>
                                    <a:pt x="15064" y="420"/>
                                  </a:moveTo>
                                  <a:lnTo>
                                    <a:pt x="15064" y="420"/>
                                  </a:lnTo>
                                  <a:cubicBezTo>
                                    <a:pt x="13124" y="866"/>
                                    <a:pt x="11251" y="1580"/>
                                    <a:pt x="9534" y="2583"/>
                                  </a:cubicBezTo>
                                  <a:cubicBezTo>
                                    <a:pt x="6924" y="4100"/>
                                    <a:pt x="4694" y="6219"/>
                                    <a:pt x="3066" y="8739"/>
                                  </a:cubicBezTo>
                                  <a:cubicBezTo>
                                    <a:pt x="1327" y="11415"/>
                                    <a:pt x="301" y="14537"/>
                                    <a:pt x="56" y="17726"/>
                                  </a:cubicBezTo>
                                  <a:cubicBezTo>
                                    <a:pt x="-33" y="18863"/>
                                    <a:pt x="11" y="20001"/>
                                    <a:pt x="11" y="21138"/>
                                  </a:cubicBezTo>
                                  <a:lnTo>
                                    <a:pt x="2018" y="21138"/>
                                  </a:lnTo>
                                  <a:cubicBezTo>
                                    <a:pt x="3713" y="21138"/>
                                    <a:pt x="5408" y="20915"/>
                                    <a:pt x="7014" y="20469"/>
                                  </a:cubicBezTo>
                                  <a:cubicBezTo>
                                    <a:pt x="11853" y="19175"/>
                                    <a:pt x="16068" y="15920"/>
                                    <a:pt x="18610" y="11549"/>
                                  </a:cubicBezTo>
                                  <a:cubicBezTo>
                                    <a:pt x="20171" y="8850"/>
                                    <a:pt x="21063" y="5773"/>
                                    <a:pt x="21153" y="2650"/>
                                  </a:cubicBezTo>
                                  <a:cubicBezTo>
                                    <a:pt x="21175" y="1781"/>
                                    <a:pt x="21175" y="889"/>
                                    <a:pt x="21197" y="19"/>
                                  </a:cubicBezTo>
                                  <a:cubicBezTo>
                                    <a:pt x="19123" y="-26"/>
                                    <a:pt x="17094" y="-26"/>
                                    <a:pt x="15064" y="420"/>
                                  </a:cubicBezTo>
                                  <a:close/>
                                </a:path>
                              </a:pathLst>
                            </a:custGeom>
                            <a:solidFill>
                              <a:srgbClr val="5E8991"/>
                            </a:solidFill>
                            <a:ln w="2230" cap="flat">
                              <a:noFill/>
                              <a:prstDash val="solid"/>
                              <a:miter/>
                            </a:ln>
                          </wps:spPr>
                          <wps:bodyPr/>
                        </wps:wsp>
                        <wps:wsp>
                          <wps:cNvPr id="68163067" name="Free-form: Shape 68163067"/>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2077017276" name="Free-form: Shape 2077017276"/>
                          <wps:cNvSpPr/>
                          <wps:spPr>
                            <a:xfrm>
                              <a:off x="42954" y="24400"/>
                              <a:ext cx="21197" cy="21137"/>
                            </a:xfrm>
                            <a:custGeom>
                              <a:avLst/>
                              <a:gdLst>
                                <a:gd name="csX0" fmla="*/ 6713 w 21197"/>
                                <a:gd name="csY0" fmla="*/ 4769 h 21137"/>
                                <a:gd name="csX1" fmla="*/ 6623 w 21197"/>
                                <a:gd name="csY1" fmla="*/ 4769 h 21137"/>
                                <a:gd name="csX2" fmla="*/ 6713 w 21197"/>
                                <a:gd name="csY2" fmla="*/ 4769 h 21137"/>
                                <a:gd name="csX3" fmla="*/ 6133 w 21197"/>
                                <a:gd name="csY3" fmla="*/ 420 h 21137"/>
                                <a:gd name="csX4" fmla="*/ 6133 w 21197"/>
                                <a:gd name="csY4" fmla="*/ 420 h 21137"/>
                                <a:gd name="csX5" fmla="*/ 11663 w 21197"/>
                                <a:gd name="csY5" fmla="*/ 2583 h 21137"/>
                                <a:gd name="csX6" fmla="*/ 18131 w 21197"/>
                                <a:gd name="csY6" fmla="*/ 8739 h 21137"/>
                                <a:gd name="csX7" fmla="*/ 21141 w 21197"/>
                                <a:gd name="csY7" fmla="*/ 17726 h 21137"/>
                                <a:gd name="csX8" fmla="*/ 21186 w 21197"/>
                                <a:gd name="csY8" fmla="*/ 21138 h 21137"/>
                                <a:gd name="csX9" fmla="*/ 19179 w 21197"/>
                                <a:gd name="csY9" fmla="*/ 21138 h 21137"/>
                                <a:gd name="csX10" fmla="*/ 14183 w 21197"/>
                                <a:gd name="csY10" fmla="*/ 20469 h 21137"/>
                                <a:gd name="csX11" fmla="*/ 2587 w 21197"/>
                                <a:gd name="csY11" fmla="*/ 11549 h 21137"/>
                                <a:gd name="csX12" fmla="*/ 45 w 21197"/>
                                <a:gd name="csY12" fmla="*/ 2650 h 21137"/>
                                <a:gd name="csX13" fmla="*/ 0 w 21197"/>
                                <a:gd name="csY13" fmla="*/ 19 h 21137"/>
                                <a:gd name="csX14" fmla="*/ 6133 w 21197"/>
                                <a:gd name="csY14" fmla="*/ 420 h 21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197" h="21137">
                                  <a:moveTo>
                                    <a:pt x="6713" y="4769"/>
                                  </a:moveTo>
                                  <a:lnTo>
                                    <a:pt x="6623" y="4769"/>
                                  </a:lnTo>
                                  <a:cubicBezTo>
                                    <a:pt x="6623" y="4769"/>
                                    <a:pt x="6690" y="4769"/>
                                    <a:pt x="6713" y="4769"/>
                                  </a:cubicBezTo>
                                  <a:close/>
                                  <a:moveTo>
                                    <a:pt x="6133" y="420"/>
                                  </a:moveTo>
                                  <a:lnTo>
                                    <a:pt x="6133" y="420"/>
                                  </a:lnTo>
                                  <a:cubicBezTo>
                                    <a:pt x="8073" y="866"/>
                                    <a:pt x="9946" y="1580"/>
                                    <a:pt x="11663" y="2583"/>
                                  </a:cubicBezTo>
                                  <a:cubicBezTo>
                                    <a:pt x="14273" y="4100"/>
                                    <a:pt x="16503" y="6219"/>
                                    <a:pt x="18131" y="8739"/>
                                  </a:cubicBezTo>
                                  <a:cubicBezTo>
                                    <a:pt x="19870" y="11415"/>
                                    <a:pt x="20896" y="14537"/>
                                    <a:pt x="21141" y="17726"/>
                                  </a:cubicBezTo>
                                  <a:cubicBezTo>
                                    <a:pt x="21231" y="18863"/>
                                    <a:pt x="21186" y="20001"/>
                                    <a:pt x="21186" y="21138"/>
                                  </a:cubicBezTo>
                                  <a:lnTo>
                                    <a:pt x="19179" y="21138"/>
                                  </a:lnTo>
                                  <a:cubicBezTo>
                                    <a:pt x="17484" y="21138"/>
                                    <a:pt x="15789" y="20915"/>
                                    <a:pt x="14183" y="20469"/>
                                  </a:cubicBezTo>
                                  <a:cubicBezTo>
                                    <a:pt x="9344" y="19175"/>
                                    <a:pt x="5129" y="15920"/>
                                    <a:pt x="2587" y="11549"/>
                                  </a:cubicBezTo>
                                  <a:cubicBezTo>
                                    <a:pt x="1026" y="8850"/>
                                    <a:pt x="134" y="5773"/>
                                    <a:pt x="45" y="2650"/>
                                  </a:cubicBezTo>
                                  <a:cubicBezTo>
                                    <a:pt x="22" y="1781"/>
                                    <a:pt x="22" y="889"/>
                                    <a:pt x="0" y="19"/>
                                  </a:cubicBezTo>
                                  <a:cubicBezTo>
                                    <a:pt x="2074" y="-26"/>
                                    <a:pt x="4103" y="-26"/>
                                    <a:pt x="6133" y="420"/>
                                  </a:cubicBezTo>
                                  <a:close/>
                                </a:path>
                              </a:pathLst>
                            </a:custGeom>
                            <a:solidFill>
                              <a:srgbClr val="5E8991"/>
                            </a:solidFill>
                            <a:ln w="2230" cap="flat">
                              <a:noFill/>
                              <a:prstDash val="solid"/>
                              <a:miter/>
                            </a:ln>
                          </wps:spPr>
                          <wps:bodyPr/>
                        </wps:wsp>
                        <wpg:grpSp>
                          <wpg:cNvPr id="1284899733" name="Graphic 9"/>
                          <wpg:cNvGrpSpPr/>
                          <wpg:grpSpPr>
                            <a:xfrm>
                              <a:off x="49578" y="6333"/>
                              <a:ext cx="24416" cy="29861"/>
                              <a:chOff x="49578" y="6333"/>
                              <a:chExt cx="24416" cy="29861"/>
                            </a:xfrm>
                            <a:solidFill>
                              <a:srgbClr val="5E8991"/>
                            </a:solidFill>
                          </wpg:grpSpPr>
                          <wps:wsp>
                            <wps:cNvPr id="1441788935" name="Free-form: Shape 1441788935"/>
                            <wps:cNvSpPr/>
                            <wps:spPr>
                              <a:xfrm>
                                <a:off x="59906" y="6333"/>
                                <a:ext cx="14088" cy="29861"/>
                              </a:xfrm>
                              <a:custGeom>
                                <a:avLst/>
                                <a:gdLst>
                                  <a:gd name="csX0" fmla="*/ 13668 w 14088"/>
                                  <a:gd name="csY0" fmla="*/ 18911 h 29861"/>
                                  <a:gd name="csX1" fmla="*/ 9431 w 14088"/>
                                  <a:gd name="csY1" fmla="*/ 27408 h 29861"/>
                                  <a:gd name="csX2" fmla="*/ 7044 w 14088"/>
                                  <a:gd name="csY2" fmla="*/ 29861 h 29861"/>
                                  <a:gd name="csX3" fmla="*/ 4658 w 14088"/>
                                  <a:gd name="csY3" fmla="*/ 27408 h 29861"/>
                                  <a:gd name="csX4" fmla="*/ 421 w 14088"/>
                                  <a:gd name="csY4" fmla="*/ 18911 h 29861"/>
                                  <a:gd name="csX5" fmla="*/ 644 w 14088"/>
                                  <a:gd name="csY5" fmla="*/ 9969 h 29861"/>
                                  <a:gd name="csX6" fmla="*/ 3030 w 14088"/>
                                  <a:gd name="csY6" fmla="*/ 4549 h 29861"/>
                                  <a:gd name="csX7" fmla="*/ 3052 w 14088"/>
                                  <a:gd name="csY7" fmla="*/ 4549 h 29861"/>
                                  <a:gd name="csX8" fmla="*/ 7044 w 14088"/>
                                  <a:gd name="csY8" fmla="*/ 0 h 29861"/>
                                  <a:gd name="csX9" fmla="*/ 11036 w 14088"/>
                                  <a:gd name="csY9" fmla="*/ 4549 h 29861"/>
                                  <a:gd name="csX10" fmla="*/ 11059 w 14088"/>
                                  <a:gd name="csY10" fmla="*/ 4549 h 29861"/>
                                  <a:gd name="csX11" fmla="*/ 13445 w 14088"/>
                                  <a:gd name="csY11" fmla="*/ 9969 h 29861"/>
                                  <a:gd name="csX12" fmla="*/ 13668 w 14088"/>
                                  <a:gd name="csY12" fmla="*/ 18911 h 2986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4088" h="29861">
                                    <a:moveTo>
                                      <a:pt x="13668" y="18911"/>
                                    </a:moveTo>
                                    <a:cubicBezTo>
                                      <a:pt x="12999" y="22033"/>
                                      <a:pt x="11527" y="24977"/>
                                      <a:pt x="9431" y="27408"/>
                                    </a:cubicBezTo>
                                    <a:cubicBezTo>
                                      <a:pt x="8695" y="28278"/>
                                      <a:pt x="7847" y="29058"/>
                                      <a:pt x="7044" y="29861"/>
                                    </a:cubicBezTo>
                                    <a:cubicBezTo>
                                      <a:pt x="6242" y="29058"/>
                                      <a:pt x="5394" y="28278"/>
                                      <a:pt x="4658" y="27408"/>
                                    </a:cubicBezTo>
                                    <a:cubicBezTo>
                                      <a:pt x="2562" y="24977"/>
                                      <a:pt x="1090" y="22033"/>
                                      <a:pt x="421" y="18911"/>
                                    </a:cubicBezTo>
                                    <a:cubicBezTo>
                                      <a:pt x="-203" y="15968"/>
                                      <a:pt x="-137" y="12868"/>
                                      <a:pt x="644" y="9969"/>
                                    </a:cubicBezTo>
                                    <a:cubicBezTo>
                                      <a:pt x="1157" y="8051"/>
                                      <a:pt x="1960" y="6222"/>
                                      <a:pt x="3030" y="4549"/>
                                    </a:cubicBezTo>
                                    <a:lnTo>
                                      <a:pt x="3052" y="4549"/>
                                    </a:lnTo>
                                    <a:cubicBezTo>
                                      <a:pt x="4145" y="2810"/>
                                      <a:pt x="5550" y="1405"/>
                                      <a:pt x="7044" y="0"/>
                                    </a:cubicBezTo>
                                    <a:cubicBezTo>
                                      <a:pt x="8539" y="1405"/>
                                      <a:pt x="9944" y="2810"/>
                                      <a:pt x="11036" y="4549"/>
                                    </a:cubicBezTo>
                                    <a:lnTo>
                                      <a:pt x="11059" y="4549"/>
                                    </a:lnTo>
                                    <a:cubicBezTo>
                                      <a:pt x="12129" y="6222"/>
                                      <a:pt x="12932" y="8051"/>
                                      <a:pt x="13445" y="9969"/>
                                    </a:cubicBezTo>
                                    <a:cubicBezTo>
                                      <a:pt x="14225" y="12868"/>
                                      <a:pt x="14292" y="15968"/>
                                      <a:pt x="13668" y="18911"/>
                                    </a:cubicBezTo>
                                    <a:close/>
                                  </a:path>
                                </a:pathLst>
                              </a:custGeom>
                              <a:solidFill>
                                <a:srgbClr val="5E8991"/>
                              </a:solidFill>
                              <a:ln w="2230" cap="flat">
                                <a:noFill/>
                                <a:prstDash val="solid"/>
                                <a:miter/>
                              </a:ln>
                            </wps:spPr>
                            <wps:bodyPr/>
                          </wps:wsp>
                          <wps:wsp>
                            <wps:cNvPr id="1041716459" name="Free-form: Shape 1041716459"/>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g:grpSp>
                        <wps:wsp>
                          <wps:cNvPr id="1666300175" name="Free-form: Shape 1666300175"/>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1361843213" name="Free-form: Shape 1361843213"/>
                          <wps:cNvSpPr/>
                          <wps:spPr>
                            <a:xfrm>
                              <a:off x="84234" y="29169"/>
                              <a:ext cx="89" cy="2230"/>
                            </a:xfrm>
                            <a:custGeom>
                              <a:avLst/>
                              <a:gdLst>
                                <a:gd name="csX0" fmla="*/ 0 w 89"/>
                                <a:gd name="csY0" fmla="*/ 0 h 2230"/>
                                <a:gd name="csX1" fmla="*/ 89 w 89"/>
                                <a:gd name="csY1" fmla="*/ 0 h 2230"/>
                                <a:gd name="csX2" fmla="*/ 0 w 89"/>
                                <a:gd name="csY2" fmla="*/ 0 h 2230"/>
                              </a:gdLst>
                              <a:ahLst/>
                              <a:cxnLst>
                                <a:cxn ang="0">
                                  <a:pos x="csX0" y="csY0"/>
                                </a:cxn>
                                <a:cxn ang="0">
                                  <a:pos x="csX1" y="csY1"/>
                                </a:cxn>
                                <a:cxn ang="0">
                                  <a:pos x="csX2" y="csY2"/>
                                </a:cxn>
                              </a:cxnLst>
                              <a:rect l="l" t="t" r="r" b="b"/>
                              <a:pathLst>
                                <a:path w="89" h="2230">
                                  <a:moveTo>
                                    <a:pt x="0" y="0"/>
                                  </a:moveTo>
                                  <a:lnTo>
                                    <a:pt x="89" y="0"/>
                                  </a:lnTo>
                                  <a:cubicBezTo>
                                    <a:pt x="89" y="0"/>
                                    <a:pt x="22" y="0"/>
                                    <a:pt x="0" y="0"/>
                                  </a:cubicBezTo>
                                  <a:close/>
                                </a:path>
                              </a:pathLst>
                            </a:custGeom>
                            <a:solidFill>
                              <a:srgbClr val="5E8991"/>
                            </a:solidFill>
                            <a:ln w="2230" cap="flat">
                              <a:noFill/>
                              <a:prstDash val="solid"/>
                              <a:miter/>
                            </a:ln>
                          </wps:spPr>
                          <wps:bodyPr/>
                        </wps:wsp>
                        <wps:wsp>
                          <wps:cNvPr id="1233001447" name="Free-form: Shape 1233001447"/>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164112103" name="Free-form: Shape 164112103"/>
                          <wps:cNvSpPr/>
                          <wps:spPr>
                            <a:xfrm>
                              <a:off x="49578" y="29169"/>
                              <a:ext cx="89" cy="2230"/>
                            </a:xfrm>
                            <a:custGeom>
                              <a:avLst/>
                              <a:gdLst>
                                <a:gd name="csX0" fmla="*/ 89 w 89"/>
                                <a:gd name="csY0" fmla="*/ 0 h 2230"/>
                                <a:gd name="csX1" fmla="*/ 0 w 89"/>
                                <a:gd name="csY1" fmla="*/ 0 h 2230"/>
                                <a:gd name="csX2" fmla="*/ 89 w 89"/>
                                <a:gd name="csY2" fmla="*/ 0 h 2230"/>
                              </a:gdLst>
                              <a:ahLst/>
                              <a:cxnLst>
                                <a:cxn ang="0">
                                  <a:pos x="csX0" y="csY0"/>
                                </a:cxn>
                                <a:cxn ang="0">
                                  <a:pos x="csX1" y="csY1"/>
                                </a:cxn>
                                <a:cxn ang="0">
                                  <a:pos x="csX2" y="csY2"/>
                                </a:cxn>
                              </a:cxnLst>
                              <a:rect l="l" t="t" r="r" b="b"/>
                              <a:pathLst>
                                <a:path w="89" h="2230">
                                  <a:moveTo>
                                    <a:pt x="89" y="0"/>
                                  </a:moveTo>
                                  <a:lnTo>
                                    <a:pt x="0" y="0"/>
                                  </a:lnTo>
                                  <a:cubicBezTo>
                                    <a:pt x="0" y="0"/>
                                    <a:pt x="67" y="0"/>
                                    <a:pt x="89" y="0"/>
                                  </a:cubicBezTo>
                                  <a:close/>
                                </a:path>
                              </a:pathLst>
                            </a:custGeom>
                            <a:solidFill>
                              <a:srgbClr val="5E8991"/>
                            </a:solidFill>
                            <a:ln w="2230" cap="flat">
                              <a:noFill/>
                              <a:prstDash val="solid"/>
                              <a:miter/>
                            </a:ln>
                          </wps:spPr>
                          <wps:bodyPr/>
                        </wps:wsp>
                        <wps:wsp>
                          <wps:cNvPr id="367087237" name="Free-form: Shape 367087237"/>
                          <wps:cNvSpPr/>
                          <wps:spPr>
                            <a:xfrm>
                              <a:off x="4641" y="41011"/>
                              <a:ext cx="124618" cy="142392"/>
                            </a:xfrm>
                            <a:custGeom>
                              <a:avLst/>
                              <a:gdLst>
                                <a:gd name="csX0" fmla="*/ 122411 w 124618"/>
                                <a:gd name="csY0" fmla="*/ 77541 h 142392"/>
                                <a:gd name="csX1" fmla="*/ 122455 w 124618"/>
                                <a:gd name="csY1" fmla="*/ 77541 h 142392"/>
                                <a:gd name="csX2" fmla="*/ 118909 w 124618"/>
                                <a:gd name="csY2" fmla="*/ 77608 h 142392"/>
                                <a:gd name="csX3" fmla="*/ 91769 w 124618"/>
                                <a:gd name="csY3" fmla="*/ 85926 h 142392"/>
                                <a:gd name="csX4" fmla="*/ 82469 w 124618"/>
                                <a:gd name="csY4" fmla="*/ 92661 h 142392"/>
                                <a:gd name="csX5" fmla="*/ 65654 w 124618"/>
                                <a:gd name="csY5" fmla="*/ 116523 h 142392"/>
                                <a:gd name="csX6" fmla="*/ 66457 w 124618"/>
                                <a:gd name="csY6" fmla="*/ 113156 h 142392"/>
                                <a:gd name="csX7" fmla="*/ 93263 w 124618"/>
                                <a:gd name="csY7" fmla="*/ 78076 h 142392"/>
                                <a:gd name="csX8" fmla="*/ 122321 w 124618"/>
                                <a:gd name="csY8" fmla="*/ 70226 h 142392"/>
                                <a:gd name="csX9" fmla="*/ 124552 w 124618"/>
                                <a:gd name="csY9" fmla="*/ 70226 h 142392"/>
                                <a:gd name="csX10" fmla="*/ 124552 w 124618"/>
                                <a:gd name="csY10" fmla="*/ 14451 h 142392"/>
                                <a:gd name="csX11" fmla="*/ 114761 w 124618"/>
                                <a:gd name="csY11" fmla="*/ 14451 h 142392"/>
                                <a:gd name="csX12" fmla="*/ 114761 w 124618"/>
                                <a:gd name="csY12" fmla="*/ 0 h 142392"/>
                                <a:gd name="csX13" fmla="*/ 112487 w 124618"/>
                                <a:gd name="csY13" fmla="*/ 45 h 142392"/>
                                <a:gd name="csX14" fmla="*/ 62309 w 124618"/>
                                <a:gd name="csY14" fmla="*/ 13269 h 142392"/>
                                <a:gd name="csX15" fmla="*/ 12132 w 124618"/>
                                <a:gd name="csY15" fmla="*/ 45 h 142392"/>
                                <a:gd name="csX16" fmla="*/ 9857 w 124618"/>
                                <a:gd name="csY16" fmla="*/ 0 h 142392"/>
                                <a:gd name="csX17" fmla="*/ 9857 w 124618"/>
                                <a:gd name="csY17" fmla="*/ 14451 h 142392"/>
                                <a:gd name="csX18" fmla="*/ 67 w 124618"/>
                                <a:gd name="csY18" fmla="*/ 14451 h 142392"/>
                                <a:gd name="csX19" fmla="*/ 67 w 124618"/>
                                <a:gd name="csY19" fmla="*/ 70226 h 142392"/>
                                <a:gd name="csX20" fmla="*/ 2297 w 124618"/>
                                <a:gd name="csY20" fmla="*/ 70226 h 142392"/>
                                <a:gd name="csX21" fmla="*/ 31355 w 124618"/>
                                <a:gd name="csY21" fmla="*/ 78076 h 142392"/>
                                <a:gd name="csX22" fmla="*/ 58161 w 124618"/>
                                <a:gd name="csY22" fmla="*/ 113156 h 142392"/>
                                <a:gd name="csX23" fmla="*/ 58964 w 124618"/>
                                <a:gd name="csY23" fmla="*/ 116523 h 142392"/>
                                <a:gd name="csX24" fmla="*/ 42149 w 124618"/>
                                <a:gd name="csY24" fmla="*/ 92661 h 142392"/>
                                <a:gd name="csX25" fmla="*/ 32849 w 124618"/>
                                <a:gd name="csY25" fmla="*/ 85926 h 142392"/>
                                <a:gd name="csX26" fmla="*/ 5709 w 124618"/>
                                <a:gd name="csY26" fmla="*/ 77608 h 142392"/>
                                <a:gd name="csX27" fmla="*/ 2163 w 124618"/>
                                <a:gd name="csY27" fmla="*/ 77519 h 142392"/>
                                <a:gd name="csX28" fmla="*/ 2208 w 124618"/>
                                <a:gd name="csY28" fmla="*/ 77519 h 142392"/>
                                <a:gd name="csX29" fmla="*/ 0 w 124618"/>
                                <a:gd name="csY29" fmla="*/ 77541 h 142392"/>
                                <a:gd name="csX30" fmla="*/ 0 w 124618"/>
                                <a:gd name="csY30" fmla="*/ 79972 h 142392"/>
                                <a:gd name="csX31" fmla="*/ 8162 w 124618"/>
                                <a:gd name="csY31" fmla="*/ 111015 h 142392"/>
                                <a:gd name="csX32" fmla="*/ 57916 w 124618"/>
                                <a:gd name="csY32" fmla="*/ 142303 h 142392"/>
                                <a:gd name="csX33" fmla="*/ 59968 w 124618"/>
                                <a:gd name="csY33" fmla="*/ 142392 h 142392"/>
                                <a:gd name="csX34" fmla="*/ 64651 w 124618"/>
                                <a:gd name="csY34" fmla="*/ 142392 h 142392"/>
                                <a:gd name="csX35" fmla="*/ 66703 w 124618"/>
                                <a:gd name="csY35" fmla="*/ 142303 h 142392"/>
                                <a:gd name="csX36" fmla="*/ 116456 w 124618"/>
                                <a:gd name="csY36" fmla="*/ 111015 h 142392"/>
                                <a:gd name="csX37" fmla="*/ 124618 w 124618"/>
                                <a:gd name="csY37" fmla="*/ 79972 h 142392"/>
                                <a:gd name="csX38" fmla="*/ 124618 w 124618"/>
                                <a:gd name="csY38" fmla="*/ 77541 h 142392"/>
                                <a:gd name="csX39" fmla="*/ 122411 w 124618"/>
                                <a:gd name="csY39" fmla="*/ 77541 h 142392"/>
                                <a:gd name="csX40" fmla="*/ 33608 w 124618"/>
                                <a:gd name="csY40" fmla="*/ 74196 h 142392"/>
                                <a:gd name="csX41" fmla="*/ 4549 w 124618"/>
                                <a:gd name="csY41" fmla="*/ 65766 h 142392"/>
                                <a:gd name="csX42" fmla="*/ 4549 w 124618"/>
                                <a:gd name="csY42" fmla="*/ 18911 h 142392"/>
                                <a:gd name="csX43" fmla="*/ 9857 w 124618"/>
                                <a:gd name="csY43" fmla="*/ 18911 h 142392"/>
                                <a:gd name="csX44" fmla="*/ 9857 w 124618"/>
                                <a:gd name="csY44" fmla="*/ 62421 h 142392"/>
                                <a:gd name="csX45" fmla="*/ 12020 w 124618"/>
                                <a:gd name="csY45" fmla="*/ 62488 h 142392"/>
                                <a:gd name="csX46" fmla="*/ 12020 w 124618"/>
                                <a:gd name="csY46" fmla="*/ 62488 h 142392"/>
                                <a:gd name="csX47" fmla="*/ 25111 w 124618"/>
                                <a:gd name="csY47" fmla="*/ 64785 h 142392"/>
                                <a:gd name="csX48" fmla="*/ 58451 w 124618"/>
                                <a:gd name="csY48" fmla="*/ 99485 h 142392"/>
                                <a:gd name="csX49" fmla="*/ 59232 w 124618"/>
                                <a:gd name="csY49" fmla="*/ 102808 h 142392"/>
                                <a:gd name="csX50" fmla="*/ 33608 w 124618"/>
                                <a:gd name="csY50" fmla="*/ 74196 h 142392"/>
                                <a:gd name="csX51" fmla="*/ 60168 w 124618"/>
                                <a:gd name="csY51" fmla="*/ 18019 h 142392"/>
                                <a:gd name="csX52" fmla="*/ 60146 w 124618"/>
                                <a:gd name="csY52" fmla="*/ 18019 h 142392"/>
                                <a:gd name="csX53" fmla="*/ 60146 w 124618"/>
                                <a:gd name="csY53" fmla="*/ 91011 h 142392"/>
                                <a:gd name="csX54" fmla="*/ 26494 w 124618"/>
                                <a:gd name="csY54" fmla="*/ 60525 h 142392"/>
                                <a:gd name="csX55" fmla="*/ 14317 w 124618"/>
                                <a:gd name="csY55" fmla="*/ 58117 h 142392"/>
                                <a:gd name="csX56" fmla="*/ 14317 w 124618"/>
                                <a:gd name="csY56" fmla="*/ 4549 h 142392"/>
                                <a:gd name="csX57" fmla="*/ 60168 w 124618"/>
                                <a:gd name="csY57" fmla="*/ 17172 h 142392"/>
                                <a:gd name="csX58" fmla="*/ 60168 w 124618"/>
                                <a:gd name="csY58" fmla="*/ 18019 h 142392"/>
                                <a:gd name="csX59" fmla="*/ 64472 w 124618"/>
                                <a:gd name="csY59" fmla="*/ 91011 h 142392"/>
                                <a:gd name="csX60" fmla="*/ 64472 w 124618"/>
                                <a:gd name="csY60" fmla="*/ 18019 h 142392"/>
                                <a:gd name="csX61" fmla="*/ 64450 w 124618"/>
                                <a:gd name="csY61" fmla="*/ 18019 h 142392"/>
                                <a:gd name="csX62" fmla="*/ 64450 w 124618"/>
                                <a:gd name="csY62" fmla="*/ 17172 h 142392"/>
                                <a:gd name="csX63" fmla="*/ 110301 w 124618"/>
                                <a:gd name="csY63" fmla="*/ 4549 h 142392"/>
                                <a:gd name="csX64" fmla="*/ 110301 w 124618"/>
                                <a:gd name="csY64" fmla="*/ 58117 h 142392"/>
                                <a:gd name="csX65" fmla="*/ 98125 w 124618"/>
                                <a:gd name="csY65" fmla="*/ 60525 h 142392"/>
                                <a:gd name="csX66" fmla="*/ 64472 w 124618"/>
                                <a:gd name="csY66" fmla="*/ 91011 h 142392"/>
                                <a:gd name="csX67" fmla="*/ 66167 w 124618"/>
                                <a:gd name="csY67" fmla="*/ 99485 h 142392"/>
                                <a:gd name="csX68" fmla="*/ 99507 w 124618"/>
                                <a:gd name="csY68" fmla="*/ 64785 h 142392"/>
                                <a:gd name="csX69" fmla="*/ 112598 w 124618"/>
                                <a:gd name="csY69" fmla="*/ 62510 h 142392"/>
                                <a:gd name="csX70" fmla="*/ 112598 w 124618"/>
                                <a:gd name="csY70" fmla="*/ 62510 h 142392"/>
                                <a:gd name="csX71" fmla="*/ 114761 w 124618"/>
                                <a:gd name="csY71" fmla="*/ 62421 h 142392"/>
                                <a:gd name="csX72" fmla="*/ 114761 w 124618"/>
                                <a:gd name="csY72" fmla="*/ 18911 h 142392"/>
                                <a:gd name="csX73" fmla="*/ 120069 w 124618"/>
                                <a:gd name="csY73" fmla="*/ 18911 h 142392"/>
                                <a:gd name="csX74" fmla="*/ 120069 w 124618"/>
                                <a:gd name="csY74" fmla="*/ 65766 h 142392"/>
                                <a:gd name="csX75" fmla="*/ 91011 w 124618"/>
                                <a:gd name="csY75" fmla="*/ 74196 h 142392"/>
                                <a:gd name="csX76" fmla="*/ 65387 w 124618"/>
                                <a:gd name="csY76" fmla="*/ 102808 h 142392"/>
                                <a:gd name="csX77" fmla="*/ 66167 w 124618"/>
                                <a:gd name="csY77" fmla="*/ 99485 h 14239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Lst>
                              <a:rect l="l" t="t" r="r" b="b"/>
                              <a:pathLst>
                                <a:path w="124618" h="142392">
                                  <a:moveTo>
                                    <a:pt x="122411" y="77541"/>
                                  </a:moveTo>
                                  <a:lnTo>
                                    <a:pt x="122455" y="77541"/>
                                  </a:lnTo>
                                  <a:cubicBezTo>
                                    <a:pt x="121273" y="77519"/>
                                    <a:pt x="120091" y="77519"/>
                                    <a:pt x="118909" y="77608"/>
                                  </a:cubicBezTo>
                                  <a:cubicBezTo>
                                    <a:pt x="109454" y="78165"/>
                                    <a:pt x="100065" y="81064"/>
                                    <a:pt x="91769" y="85926"/>
                                  </a:cubicBezTo>
                                  <a:cubicBezTo>
                                    <a:pt x="88468" y="87866"/>
                                    <a:pt x="85346" y="90141"/>
                                    <a:pt x="82469" y="92661"/>
                                  </a:cubicBezTo>
                                  <a:cubicBezTo>
                                    <a:pt x="75155" y="99084"/>
                                    <a:pt x="69356" y="107380"/>
                                    <a:pt x="65654" y="116523"/>
                                  </a:cubicBezTo>
                                  <a:cubicBezTo>
                                    <a:pt x="65877" y="115386"/>
                                    <a:pt x="66145" y="114271"/>
                                    <a:pt x="66457" y="113156"/>
                                  </a:cubicBezTo>
                                  <a:cubicBezTo>
                                    <a:pt x="70382" y="98504"/>
                                    <a:pt x="80150" y="85725"/>
                                    <a:pt x="93263" y="78076"/>
                                  </a:cubicBezTo>
                                  <a:cubicBezTo>
                                    <a:pt x="102072" y="72947"/>
                                    <a:pt x="112041" y="70226"/>
                                    <a:pt x="122321" y="70226"/>
                                  </a:cubicBezTo>
                                  <a:lnTo>
                                    <a:pt x="124552" y="70226"/>
                                  </a:lnTo>
                                  <a:lnTo>
                                    <a:pt x="124552" y="14451"/>
                                  </a:lnTo>
                                  <a:lnTo>
                                    <a:pt x="114761" y="14451"/>
                                  </a:lnTo>
                                  <a:lnTo>
                                    <a:pt x="114761" y="0"/>
                                  </a:lnTo>
                                  <a:lnTo>
                                    <a:pt x="112487" y="45"/>
                                  </a:lnTo>
                                  <a:cubicBezTo>
                                    <a:pt x="94869" y="312"/>
                                    <a:pt x="78901" y="4527"/>
                                    <a:pt x="62309" y="13269"/>
                                  </a:cubicBezTo>
                                  <a:cubicBezTo>
                                    <a:pt x="45717" y="4527"/>
                                    <a:pt x="29750" y="312"/>
                                    <a:pt x="12132" y="45"/>
                                  </a:cubicBezTo>
                                  <a:lnTo>
                                    <a:pt x="9857" y="0"/>
                                  </a:lnTo>
                                  <a:lnTo>
                                    <a:pt x="9857" y="14451"/>
                                  </a:lnTo>
                                  <a:lnTo>
                                    <a:pt x="67" y="14451"/>
                                  </a:lnTo>
                                  <a:lnTo>
                                    <a:pt x="67" y="70226"/>
                                  </a:lnTo>
                                  <a:lnTo>
                                    <a:pt x="2297" y="70226"/>
                                  </a:lnTo>
                                  <a:cubicBezTo>
                                    <a:pt x="12578" y="70226"/>
                                    <a:pt x="22546" y="72947"/>
                                    <a:pt x="31355" y="78076"/>
                                  </a:cubicBezTo>
                                  <a:cubicBezTo>
                                    <a:pt x="44468" y="85725"/>
                                    <a:pt x="54236" y="98504"/>
                                    <a:pt x="58161" y="113156"/>
                                  </a:cubicBezTo>
                                  <a:cubicBezTo>
                                    <a:pt x="58473" y="114271"/>
                                    <a:pt x="58741" y="115386"/>
                                    <a:pt x="58964" y="116523"/>
                                  </a:cubicBezTo>
                                  <a:cubicBezTo>
                                    <a:pt x="55262" y="107380"/>
                                    <a:pt x="49464" y="99084"/>
                                    <a:pt x="42149" y="92661"/>
                                  </a:cubicBezTo>
                                  <a:cubicBezTo>
                                    <a:pt x="39272" y="90141"/>
                                    <a:pt x="36150" y="87866"/>
                                    <a:pt x="32849" y="85926"/>
                                  </a:cubicBezTo>
                                  <a:cubicBezTo>
                                    <a:pt x="24553" y="81064"/>
                                    <a:pt x="15165" y="78165"/>
                                    <a:pt x="5709" y="77608"/>
                                  </a:cubicBezTo>
                                  <a:cubicBezTo>
                                    <a:pt x="4527" y="77519"/>
                                    <a:pt x="3345" y="77519"/>
                                    <a:pt x="2163" y="77519"/>
                                  </a:cubicBezTo>
                                  <a:lnTo>
                                    <a:pt x="2208" y="77519"/>
                                  </a:lnTo>
                                  <a:cubicBezTo>
                                    <a:pt x="2208" y="77519"/>
                                    <a:pt x="0" y="77541"/>
                                    <a:pt x="0" y="77541"/>
                                  </a:cubicBezTo>
                                  <a:lnTo>
                                    <a:pt x="0" y="79972"/>
                                  </a:lnTo>
                                  <a:cubicBezTo>
                                    <a:pt x="0" y="90832"/>
                                    <a:pt x="2810" y="101559"/>
                                    <a:pt x="8162" y="111015"/>
                                  </a:cubicBezTo>
                                  <a:cubicBezTo>
                                    <a:pt x="18577" y="129435"/>
                                    <a:pt x="37176" y="141144"/>
                                    <a:pt x="57916" y="142303"/>
                                  </a:cubicBezTo>
                                  <a:cubicBezTo>
                                    <a:pt x="58585" y="142348"/>
                                    <a:pt x="59276" y="142392"/>
                                    <a:pt x="59968" y="142392"/>
                                  </a:cubicBezTo>
                                  <a:lnTo>
                                    <a:pt x="64651" y="142392"/>
                                  </a:lnTo>
                                  <a:cubicBezTo>
                                    <a:pt x="65342" y="142392"/>
                                    <a:pt x="66034" y="142348"/>
                                    <a:pt x="66703" y="142303"/>
                                  </a:cubicBezTo>
                                  <a:cubicBezTo>
                                    <a:pt x="87443" y="141144"/>
                                    <a:pt x="106042" y="129435"/>
                                    <a:pt x="116456" y="111015"/>
                                  </a:cubicBezTo>
                                  <a:cubicBezTo>
                                    <a:pt x="121809" y="101559"/>
                                    <a:pt x="124618" y="90832"/>
                                    <a:pt x="124618" y="79972"/>
                                  </a:cubicBezTo>
                                  <a:lnTo>
                                    <a:pt x="124618" y="77541"/>
                                  </a:lnTo>
                                  <a:lnTo>
                                    <a:pt x="122411" y="77541"/>
                                  </a:lnTo>
                                  <a:close/>
                                  <a:moveTo>
                                    <a:pt x="33608" y="74196"/>
                                  </a:moveTo>
                                  <a:cubicBezTo>
                                    <a:pt x="24732" y="69000"/>
                                    <a:pt x="14719" y="66100"/>
                                    <a:pt x="4549" y="65766"/>
                                  </a:cubicBezTo>
                                  <a:lnTo>
                                    <a:pt x="4549" y="18911"/>
                                  </a:lnTo>
                                  <a:lnTo>
                                    <a:pt x="9857" y="18911"/>
                                  </a:lnTo>
                                  <a:lnTo>
                                    <a:pt x="9857" y="62421"/>
                                  </a:lnTo>
                                  <a:lnTo>
                                    <a:pt x="12020" y="62488"/>
                                  </a:lnTo>
                                  <a:lnTo>
                                    <a:pt x="12020" y="62488"/>
                                  </a:lnTo>
                                  <a:cubicBezTo>
                                    <a:pt x="16570" y="62644"/>
                                    <a:pt x="20985" y="63402"/>
                                    <a:pt x="25111" y="64785"/>
                                  </a:cubicBezTo>
                                  <a:cubicBezTo>
                                    <a:pt x="41056" y="70070"/>
                                    <a:pt x="54147" y="83696"/>
                                    <a:pt x="58451" y="99485"/>
                                  </a:cubicBezTo>
                                  <a:cubicBezTo>
                                    <a:pt x="58741" y="100578"/>
                                    <a:pt x="59009" y="101693"/>
                                    <a:pt x="59232" y="102808"/>
                                  </a:cubicBezTo>
                                  <a:cubicBezTo>
                                    <a:pt x="53902" y="90921"/>
                                    <a:pt x="44914" y="80797"/>
                                    <a:pt x="33608" y="74196"/>
                                  </a:cubicBezTo>
                                  <a:close/>
                                  <a:moveTo>
                                    <a:pt x="60168" y="18019"/>
                                  </a:moveTo>
                                  <a:lnTo>
                                    <a:pt x="60146" y="18019"/>
                                  </a:lnTo>
                                  <a:lnTo>
                                    <a:pt x="60146" y="91011"/>
                                  </a:lnTo>
                                  <a:cubicBezTo>
                                    <a:pt x="53924" y="76872"/>
                                    <a:pt x="41569" y="65521"/>
                                    <a:pt x="26494" y="60525"/>
                                  </a:cubicBezTo>
                                  <a:cubicBezTo>
                                    <a:pt x="22613" y="59232"/>
                                    <a:pt x="18532" y="58429"/>
                                    <a:pt x="14317" y="58117"/>
                                  </a:cubicBezTo>
                                  <a:lnTo>
                                    <a:pt x="14317" y="4549"/>
                                  </a:lnTo>
                                  <a:cubicBezTo>
                                    <a:pt x="30307" y="5107"/>
                                    <a:pt x="44959" y="9166"/>
                                    <a:pt x="60168" y="17172"/>
                                  </a:cubicBezTo>
                                  <a:lnTo>
                                    <a:pt x="60168" y="18019"/>
                                  </a:lnTo>
                                  <a:close/>
                                  <a:moveTo>
                                    <a:pt x="64472" y="91011"/>
                                  </a:moveTo>
                                  <a:lnTo>
                                    <a:pt x="64472" y="18019"/>
                                  </a:lnTo>
                                  <a:lnTo>
                                    <a:pt x="64450" y="18019"/>
                                  </a:lnTo>
                                  <a:lnTo>
                                    <a:pt x="64450" y="17172"/>
                                  </a:lnTo>
                                  <a:cubicBezTo>
                                    <a:pt x="79659" y="9166"/>
                                    <a:pt x="94311" y="5107"/>
                                    <a:pt x="110301" y="4549"/>
                                  </a:cubicBezTo>
                                  <a:lnTo>
                                    <a:pt x="110301" y="58117"/>
                                  </a:lnTo>
                                  <a:cubicBezTo>
                                    <a:pt x="106086" y="58429"/>
                                    <a:pt x="102005" y="59232"/>
                                    <a:pt x="98125" y="60525"/>
                                  </a:cubicBezTo>
                                  <a:cubicBezTo>
                                    <a:pt x="83049" y="65521"/>
                                    <a:pt x="70694" y="76872"/>
                                    <a:pt x="64472" y="91011"/>
                                  </a:cubicBezTo>
                                  <a:close/>
                                  <a:moveTo>
                                    <a:pt x="66167" y="99485"/>
                                  </a:moveTo>
                                  <a:cubicBezTo>
                                    <a:pt x="70471" y="83696"/>
                                    <a:pt x="83562" y="70070"/>
                                    <a:pt x="99507" y="64785"/>
                                  </a:cubicBezTo>
                                  <a:cubicBezTo>
                                    <a:pt x="103633" y="63402"/>
                                    <a:pt x="108049" y="62644"/>
                                    <a:pt x="112598" y="62510"/>
                                  </a:cubicBezTo>
                                  <a:lnTo>
                                    <a:pt x="112598" y="62510"/>
                                  </a:lnTo>
                                  <a:cubicBezTo>
                                    <a:pt x="112598" y="62510"/>
                                    <a:pt x="114761" y="62421"/>
                                    <a:pt x="114761" y="62421"/>
                                  </a:cubicBezTo>
                                  <a:lnTo>
                                    <a:pt x="114761" y="18911"/>
                                  </a:lnTo>
                                  <a:lnTo>
                                    <a:pt x="120069" y="18911"/>
                                  </a:lnTo>
                                  <a:lnTo>
                                    <a:pt x="120069" y="65766"/>
                                  </a:lnTo>
                                  <a:cubicBezTo>
                                    <a:pt x="109900" y="66100"/>
                                    <a:pt x="99887" y="69000"/>
                                    <a:pt x="91011" y="74196"/>
                                  </a:cubicBezTo>
                                  <a:cubicBezTo>
                                    <a:pt x="79704" y="80797"/>
                                    <a:pt x="70717" y="90921"/>
                                    <a:pt x="65387" y="102808"/>
                                  </a:cubicBezTo>
                                  <a:cubicBezTo>
                                    <a:pt x="65610" y="101693"/>
                                    <a:pt x="65877" y="100578"/>
                                    <a:pt x="66167" y="99485"/>
                                  </a:cubicBezTo>
                                  <a:close/>
                                </a:path>
                              </a:pathLst>
                            </a:custGeom>
                            <a:solidFill>
                              <a:srgbClr val="182C36"/>
                            </a:solidFill>
                            <a:ln w="2230" cap="flat">
                              <a:noFill/>
                              <a:prstDash val="solid"/>
                              <a:miter/>
                            </a:ln>
                          </wps:spPr>
                          <wps:bodyPr/>
                        </wps:wsp>
                      </wpg:grpSp>
                    </wpg:grpSp>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2E685A72" id="Group 9" o:spid="_x0000_s1026" style="position:absolute;margin-left:28.35pt;margin-top:28.35pt;width:170.1pt;height:68.05pt;z-index:251677696;mso-position-horizontal-relative:page;mso-position-vertical-relative:page;mso-width-relative:margin;mso-height-relative:margin" coordsize="468413,187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">
              <o:lock v:ext="edit" aspectratio="t"/>
              <v:group id="Graphic 9" o:spid="_x0000_s1027" style="position:absolute;left:174174;top:40008;width:294239;height:118976" coordorigin="174174,40008" coordsize="294239,11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">
                <v:shape id="Free-form: Shape 1570642897" o:spid="_x0000_s1028" style="position:absolute;left:176070;top:108249;width:37755;height:49686;visibility:visible;mso-wrap-style:square;v-text-anchor:top" coordsize="37755,49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" path="m,l36886,r,5776l6579,5776r,15343l34121,21119r,5553l6579,26672r,16949l37756,43621r,6066l,49687,,22,,xe" stroked="f" strokeweight=".06194mm">
                  <v:stroke joinstyle="miter"/>
                  <v:path arrowok="t" o:connecttype="custom" o:connectlocs="0,0;36886,0;36886,5776;6579,5776;6579,21119;34121,21119;34121,26672;6579,26672;6579,43621;37756,43621;37756,49687;0,49687;0,22" o:connectangles="0,0,0,0,0,0,0,0,0,0,0,0,0"/>
                </v:shape>
                <v:shape id="Free-form: Shape 1933931958" o:spid="_x0000_s1029" style="position:absolute;left:215922;top:108227;width:34477;height:50757;visibility:visible;mso-wrap-style:square;v-text-anchor:top" coordsize="34477,5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" path="m22,30909c22,18354,7248,11039,16592,11039v5330,,9411,2632,11820,6200l28568,17239,28568,r5909,l34477,49665r-5909,l28568,45070r-156,c25557,48728,22056,50757,16726,50757,6423,50757,,43019,,30887r22,22xm28947,30998v,-8764,-4237,-14897,-12043,-14897c9746,16101,6088,22524,6088,30998v,8475,3658,14831,10883,14831c25379,45829,28947,39540,28947,30998xe" stroked="f" strokeweight=".06194mm">
                  <v:stroke joinstyle="miter"/>
                  <v:path arrowok="t" o:connecttype="custom" o:connectlocs="22,30909;16592,11039;28412,17239;28568,17239;28568,0;34477,0;34477,49665;28568,49665;28568,45070;28412,45070;16726,50757;0,30887;28947,30998;16904,16101;6088,30998;16971,45829;28947,30998" o:connectangles="0,0,0,0,0,0,0,0,0,0,0,0,0,0,0,0,0"/>
                </v:shape>
                <v:shape id="Free-form: Shape 1836062220" o:spid="_x0000_s1030" style="position:absolute;left:256755;top:120158;width:30151;height:38625;visibility:visible;mso-wrap-style:square;v-text-anchor:top" coordsize="30151,3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" path="m24264,37756r,-5196l24107,32560v-2698,3657,-5909,6065,-11395,6065c4973,38625,,33942,,26137l,,5910,r,26003c5910,30887,9054,33742,14384,33742v5999,,9857,-4528,9857,-10527l24241,r5910,l30151,37756r-5910,l24264,37756xe" stroked="f" strokeweight=".06194mm">
                  <v:stroke joinstyle="miter"/>
                  <v:path arrowok="t" o:connecttype="custom" o:connectlocs="24264,37756;24264,32560;24107,32560;12712,38625;0,26137;0,0;5910,0;5910,26003;14384,33742;24241,23215;24241,0;30151,0;30151,37756;24241,37756" o:connectangles="0,0,0,0,0,0,0,0,0,0,0,0,0,0"/>
                </v:shape>
                <v:shape id="Free-form: Shape 1670998490" o:spid="_x0000_s1031" style="position:absolute;left:291388;top:119199;width:34410;height:39718;visibility:visible;mso-wrap-style:square;v-text-anchor:top" coordsize="34410,3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" path="m,19870c,8920,7003,,18265,v8898,,14830,5107,16146,13135l28412,13135c27542,8028,23951,4884,18265,4884v-8029,,-12199,6646,-12199,14964c6066,28166,10236,34745,18265,34745v6132,,9790,-3501,10303,-9344l34411,25401v-803,9054,-6713,14317,-16146,14317c7025,39718,,30820,,19848r,22xe" stroked="f" strokeweight=".06194mm">
                  <v:stroke joinstyle="miter"/>
                  <v:path arrowok="t" o:connecttype="custom" o:connectlocs="0,19870;18265,0;34411,13135;28412,13135;18265,4884;6066,19848;18265,34745;28568,25401;34411,25401;18265,39718;0,19848" o:connectangles="0,0,0,0,0,0,0,0,0,0,0"/>
                </v:shape>
                <v:shape id="Free-form: Shape 836608848" o:spid="_x0000_s1032" style="position:absolute;left:328431;top:119422;width:35146;height:39205;visibility:visible;mso-wrap-style:square;v-text-anchor:top" coordsize="35146,3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" path="m25401,33229r-67,c23082,36150,19201,39205,12779,39205,5620,39205,,35838,,28701,,19781,7003,17975,16436,16503v5330,-803,9054,-1316,9054,-5397c25490,7025,22413,4460,17016,4460v-6133,,-9211,2632,-9411,8319l1918,12779c2141,5486,6958,,16971,v8028,,13938,2988,13938,11976l30909,29950v,3078,736,4750,4014,4015l35146,33965r,4304c34411,38559,33474,38848,31935,38848v-3880,,-5910,-1761,-6489,-5619l25401,33229xm25557,24531r,-6423c23595,19357,20160,20294,16949,20874,11039,21967,6289,22992,6289,28545v,5040,3947,6133,7805,6133c21989,34678,25557,28902,25557,24531xe" stroked="f" strokeweight=".06194mm">
                  <v:stroke joinstyle="miter"/>
                  <v:path arrowok="t" o:connecttype="custom" o:connectlocs="25401,33229;25334,33229;12779,39205;0,28701;16436,16503;25490,11106;17016,4460;7605,12779;1918,12779;16971,0;30909,11976;30909,29950;34923,33965;35146,33965;35146,38269;31935,38848;25446,33229;25557,24531;25557,18108;16949,20874;6289,28545;14094,34678;25557,24531" o:connectangles="0,0,0,0,0,0,0,0,0,0,0,0,0,0,0,0,0,0,0,0,0,0,0"/>
                </v:shape>
                <v:shape id="Free-form: Shape 1800641045" o:spid="_x0000_s1033" style="position:absolute;left:363332;top:108249;width:18688;height:49865;visibility:visible;mso-wrap-style:square;v-text-anchor:top" coordsize="18688,4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" path="m,11909r5486,l5486,r5910,l11396,11909r7292,l18688,16726r-7292,l11396,41257v,2632,1383,3501,3791,3501c16347,44758,17662,44468,18331,44245r224,l18555,49352v-1383,290,-2989,513,-4751,513c8987,49865,5486,47903,5486,42550r,-25846l,16704,,11886r,23xe" stroked="f" strokeweight=".06194mm">
                  <v:stroke joinstyle="miter"/>
                  <v:path arrowok="t" o:connecttype="custom" o:connectlocs="0,11909;5486,11909;5486,0;11396,0;11396,11909;18688,11909;18688,16726;11396,16726;11396,41257;15187,44758;18331,44245;18555,44245;18555,49352;13804,49865;5486,42550;5486,16704;0,16704;0,11886" o:connectangles="0,0,0,0,0,0,0,0,0,0,0,0,0,0,0,0,0,0"/>
                </v:shape>
                <v:shape id="Free-form: Shape 1858068798" o:spid="_x0000_s1034" style="position:absolute;left:386703;top:108249;width:5909;height:49664;visibility:visible;mso-wrap-style:square;v-text-anchor:top" coordsize="5909,4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" path="m,l5910,r,7292l,7292,,xm,11909r5910,l5910,49664,,49664,,11909xe" stroked="f" strokeweight=".06194mm">
                  <v:stroke joinstyle="miter"/>
                  <v:path arrowok="t" o:connecttype="custom" o:connectlocs="0,0;5910,0;5910,7292;0,7292;0,0;0,11909;5910,11909;5910,49664;0,49664;0,11909" o:connectangles="0,0,0,0,0,0,0,0,0,0"/>
                </v:shape>
                <v:shape id="Free-form: Shape 658435085" o:spid="_x0000_s1035" style="position:absolute;left:397073;top:119199;width:36439;height:39740;visibility:visible;mso-wrap-style:square;v-text-anchor:top" coordsize="36439,3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" path="m,19870c,8920,7003,,18265,,29527,,36440,8920,36440,19870v,10950,-6869,19871,-18175,19871c6958,39741,,30842,,19870xm30374,19870c30374,11552,26293,4906,18242,4906v-8050,,-12198,6646,-12198,14964c6044,28189,10214,34767,18242,34767v8029,,12132,-6578,12132,-14897xe" stroked="f" strokeweight=".06194mm">
                  <v:stroke joinstyle="miter"/>
                  <v:path arrowok="t" o:connecttype="custom" o:connectlocs="0,19870;18265,0;36440,19870;18265,39741;0,19870;30374,19870;18242,4906;6044,19870;18242,34767;30374,19870" o:connectangles="0,0,0,0,0,0,0,0,0,0"/>
                </v:shape>
                <v:shape id="Free-form: Shape 918760654" o:spid="_x0000_s1036" style="position:absolute;left:437683;top:119288;width:30730;height:38647;visibility:visible;mso-wrap-style:square;v-text-anchor:top" coordsize="30730,38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" path="m5887,5843r157,c8742,2275,12556,,18019,v7895,,12712,4304,12712,12132l30731,38648r-5910,l24821,12645v,-4884,-3211,-7672,-8541,-7672c10281,4973,5910,9210,5910,15410r,23215l,38625,,870r5910,l5910,5843r-23,xe" stroked="f" strokeweight=".06194mm">
                  <v:stroke joinstyle="miter"/>
                  <v:path arrowok="t" o:connecttype="custom" o:connectlocs="5887,5843;6044,5843;18019,0;30731,12132;30731,38648;24821,38648;24821,12645;16280,4973;5910,15410;5910,38625;0,38625;0,870;5910,870;5910,5843" o:connectangles="0,0,0,0,0,0,0,0,0,0,0,0,0,0"/>
                </v:shape>
                <v:shape id="Free-form: Shape 1089775604" o:spid="_x0000_s1037" style="position:absolute;left:174174;top:40008;width:53165;height:56087;visibility:visible;mso-wrap-style:square;v-text-anchor:top" coordsize="53165,56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" path="m,28077c,11976,10348,,26627,,42907,,53166,11976,53166,28077v,16101,-10259,28010,-26539,28010c10348,56087,,44201,,28077xm41725,28077c41725,17306,36797,8965,26672,8965v-10125,,-15276,8363,-15276,19112c11396,38826,16570,47122,26672,47122v10102,,15053,-8363,15053,-19045xe" stroked="f" strokeweight=".06194mm">
                  <v:stroke joinstyle="miter"/>
                  <v:path arrowok="t" o:connecttype="custom" o:connectlocs="0,28077;26627,0;53166,28077;26627,56087;0,28077;41725,28077;26672,8965;11396,28077;26672,47122;41725,28077" o:connectangles="0,0,0,0,0,0,0,0,0,0"/>
                </v:shape>
                <v:shape id="Free-form: Shape 1921955139" o:spid="_x0000_s1038" style="position:absolute;left:233896;top:41078;width:38536;height:53834;visibility:visible;mso-wrap-style:square;v-text-anchor:top" coordsize="38536,5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" path="m,l38536,r,9255l10905,9255r,12957l35191,22212r,9344l10905,31556r,22279l,53835,,22,,xe" stroked="f" strokeweight=".06194mm">
                  <v:stroke joinstyle="miter"/>
                  <v:path arrowok="t" o:connecttype="custom" o:connectlocs="0,0;38536,0;38536,9255;10905,9255;10905,22212;35191,22212;35191,31556;10905,31556;10905,53835;0,53835;0,22" o:connectangles="0,0,0,0,0,0,0,0,0,0,0"/>
                </v:shape>
                <v:shape id="Free-form: Shape 731022141" o:spid="_x0000_s1039" style="position:absolute;left:276090;top:40008;width:49775;height:56020;visibility:visible;mso-wrap-style:square;v-text-anchor:top" coordsize="49775,5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" path="m41168,47657r-156,c37332,53835,32270,56020,25892,56020v-8140,,-14452,-2943,-18889,-7827c2565,43219,,36306,,28166,,19201,3167,11374,8809,6177,13180,2186,18889,,26115,,39674,,47412,7449,49152,17997r-10683,c37265,12801,33273,9032,26360,9032v-10169,,-15209,8430,-15209,19112c11151,38826,16949,47189,26204,47189v8363,,13849,-6244,13849,-12199l40053,34700r-12935,l27118,26271r22658,l49776,54883r-8207,l41190,47657r-22,xe" stroked="f" strokeweight=".06194mm">
                  <v:stroke joinstyle="miter"/>
                  <v:path arrowok="t" o:connecttype="custom" o:connectlocs="41168,47657;41012,47657;25892,56020;7003,48193;0,28166;8809,6177;26115,0;49152,17997;38469,17997;26360,9032;11151,28144;26204,47189;40053,34990;40053,34700;27118,34700;27118,26271;49776,26271;49776,54883;41569,54883;41190,47657" o:connectangles="0,0,0,0,0,0,0,0,0,0,0,0,0,0,0,0,0,0,0,0"/>
                </v:shape>
              </v:group>
              <v:group id="Graphic 9" o:spid="_x0000_s1040" style="position:absolute;width:133902;height:187083"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">
                <v:shape id="Free-form: Shape 783626321" o:spid="_x0000_s1041" style="position:absolute;width:133902;height:187083;visibility:visible;mso-wrap-style:square;v-text-anchor:top" coordsize="133902,187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" path="m48,113936v-1494,48840,32002,73148,66903,73148c101853,187084,135349,162776,133855,113936v-246,-7872,-45,-31534,-45,-31534l133810,50869r-9790,l124020,36418v-5553,-112,-11151,67,-16637,624c101897,37600,96500,38514,91304,39874v2030,-2542,3189,-5753,3769,-9232c95675,27163,95698,23461,95430,19915v-2498,-67,-5062,-201,-7627,-67c85238,19982,82674,20405,80198,21409v-267,112,-557,223,-825,335c79106,21855,78838,21989,78570,22123v134,-2877,-267,-5643,-1159,-8296c76541,11195,75181,8675,73441,6289,72103,4639,71501,3992,70341,2944,69182,1896,68133,1026,66929,r,c65725,1004,64654,1873,63517,2944,62380,4014,61778,4639,60417,6289v-1739,2386,-3100,4906,-3969,7538c55578,16458,55154,19224,55288,22123v-268,-134,-535,-246,-803,-379c54218,21632,53950,21521,53660,21409,51185,20405,48620,20004,46055,19848v-2564,-156,-5129,,-7627,67c38183,23438,38205,27163,38785,30642v602,3479,1762,6690,3769,9232c37358,38514,31961,37600,26475,37042,20989,36485,15391,36306,9838,36418r,14451l93,50869r,31533c93,82402,293,106064,48,113936xe" stroked="f" strokeweight=".06194mm">
                  <v:stroke joinstyle="miter"/>
                  <v:path arrowok="t" o:connecttype="custom" o:connectlocs="48,113936;66951,187084;133855,113936;133810,82402;133810,50869;124020,50869;124020,36418;107383,37042;91304,39874;95073,30642;95430,19915;87803,19848;80198,21409;79373,21744;78570,22123;77411,13827;73441,6289;70341,2944;66929,0;66929,0;63517,2944;60417,6289;56448,13827;55288,22123;54485,21744;53660,21409;46055,19848;38428,19915;38785,30642;42554,39874;26475,37042;9838,36418;9838,50869;93,50869;93,82402;48,113936" o:connectangles="0,0,0,0,0,0,0,0,0,0,0,0,0,0,0,0,0,0,0,0,0,0,0,0,0,0,0,0,0,0,0,0,0,0,0,0"/>
                </v:shape>
                <v:group id="Graphic 9" o:spid="_x0000_s1042" style="position:absolute;left:4641;top:6333;width:124618;height:177070" coordorigin="4641,6333" coordsize="124618,17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">
                  <v:shape id="Free-form: Shape 853500118" o:spid="_x0000_s1043" style="position:absolute;left:69749;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" path="m14485,4769r89,c14574,4769,14507,4769,14485,4769xm15064,420r,c13124,866,11251,1580,9534,2583,6924,4100,4694,6219,3066,8739,1327,11415,301,14537,56,17726v-89,1137,-45,2275,-45,3412l2018,21138v1695,,3390,-223,4996,-669c11853,19175,16068,15920,18610,11549,20171,8850,21063,5773,21153,2650v22,-869,22,-1761,44,-2631c19123,-26,17094,-26,15064,420xe" fillcolor="#5e8991" stroked="f" strokeweight=".06194mm">
                    <v:stroke joinstyle="miter"/>
                    <v:path arrowok="t" o:connecttype="custom" o:connectlocs="14485,4769;14574,4769;14485,4769;15064,420;15064,420;9534,2583;3066,8739;56,17726;11,21138;2018,21138;7014,20469;18610,11549;21153,2650;21197,19;15064,420" o:connectangles="0,0,0,0,0,0,0,0,0,0,0,0,0,0,0"/>
                  </v:shape>
                  <v:shape id="Free-form: Shape 68163067" o:spid="_x0000_s1044"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" path="m,l89,c89,,22,,,xe" fillcolor="#5e8991" stroked="f" strokeweight=".06194mm">
                    <v:stroke joinstyle="miter"/>
                    <v:path arrowok="t" o:connecttype="custom" o:connectlocs="0,0;89,0;0,0" o:connectangles="0,0,0"/>
                  </v:shape>
                  <v:shape id="Free-form: Shape 2077017276" o:spid="_x0000_s1045" style="position:absolute;left:42954;top:24400;width:21197;height:21137;visibility:visible;mso-wrap-style:square;v-text-anchor:top" coordsize="21197,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" path="m6713,4769r-90,c6623,4769,6690,4769,6713,4769xm6133,420r,c8073,866,9946,1580,11663,2583v2610,1517,4840,3636,6468,6156c19870,11415,20896,14537,21141,17726v90,1137,45,2275,45,3412l19179,21138v-1695,,-3390,-223,-4996,-669c9344,19175,5129,15920,2587,11549,1026,8850,134,5773,45,2650,22,1781,22,889,,19,2074,-26,4103,-26,6133,420xe" fillcolor="#5e8991" stroked="f" strokeweight=".06194mm">
                    <v:stroke joinstyle="miter"/>
                    <v:path arrowok="t" o:connecttype="custom" o:connectlocs="6713,4769;6623,4769;6713,4769;6133,420;6133,420;11663,2583;18131,8739;21141,17726;21186,21138;19179,21138;14183,20469;2587,11549;45,2650;0,19;6133,420" o:connectangles="0,0,0,0,0,0,0,0,0,0,0,0,0,0,0"/>
                  </v:shape>
                  <v:group id="Graphic 9" o:spid="_x0000_s1046" style="position:absolute;left:49578;top:6333;width:24416;height:29861" coordorigin="49578,6333" coordsize="24416,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">
                    <v:shape id="Free-form: Shape 1441788935" o:spid="_x0000_s1047" style="position:absolute;left:59906;top:6333;width:14088;height:29861;visibility:visible;mso-wrap-style:square;v-text-anchor:top" coordsize="14088,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" path="m13668,18911v-669,3122,-2141,6066,-4237,8497c8695,28278,7847,29058,7044,29861,6242,29058,5394,28278,4658,27408,2562,24977,1090,22033,421,18911,-203,15968,-137,12868,644,9969,1157,8051,1960,6222,3030,4549r22,c4145,2810,5550,1405,7044,v1495,1405,2900,2810,3992,4549l11059,4549v1070,1673,1873,3502,2386,5420c14225,12868,14292,15968,13668,18911xe" fillcolor="#5e8991" stroked="f" strokeweight=".06194mm">
                      <v:stroke joinstyle="miter"/>
                      <v:path arrowok="t" o:connecttype="custom" o:connectlocs="13668,18911;9431,27408;7044,29861;4658,27408;421,18911;644,9969;3030,4549;3052,4549;7044,0;11036,4549;11059,4549;13445,9969;13668,18911" o:connectangles="0,0,0,0,0,0,0,0,0,0,0,0,0"/>
                    </v:shape>
                    <v:shape id="Free-form: Shape 1041716459" o:spid="_x0000_s1048"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" path="m89,l,c,,67,,89,xe" fillcolor="#5e8991" stroked="f" strokeweight=".06194mm">
                      <v:stroke joinstyle="miter"/>
                      <v:path arrowok="t" o:connecttype="custom" o:connectlocs="89,0;0,0;89,0" o:connectangles="0,0,0"/>
                    </v:shape>
                  </v:group>
                  <v:shape id="Free-form: Shape 1666300175" o:spid="_x0000_s1049"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" path="m,l89,c89,,22,,,xe" fillcolor="#5e8991" stroked="f" strokeweight=".06194mm">
                    <v:stroke joinstyle="miter"/>
                    <v:path arrowok="t" o:connecttype="custom" o:connectlocs="0,0;89,0;0,0" o:connectangles="0,0,0"/>
                  </v:shape>
                  <v:shape id="Free-form: Shape 1361843213" o:spid="_x0000_s1050" style="position:absolute;left:84234;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" path="m,l89,c89,,22,,,xe" fillcolor="#5e8991" stroked="f" strokeweight=".06194mm">
                    <v:stroke joinstyle="miter"/>
                    <v:path arrowok="t" o:connecttype="custom" o:connectlocs="0,0;89,0;0,0" o:connectangles="0,0,0"/>
                  </v:shape>
                  <v:shape id="Free-form: Shape 1233001447" o:spid="_x0000_s1051"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" path="m89,l,c,,67,,89,xe" fillcolor="#5e8991" stroked="f" strokeweight=".06194mm">
                    <v:stroke joinstyle="miter"/>
                    <v:path arrowok="t" o:connecttype="custom" o:connectlocs="89,0;0,0;89,0" o:connectangles="0,0,0"/>
                  </v:shape>
                  <v:shape id="Free-form: Shape 164112103" o:spid="_x0000_s1052" style="position:absolute;left:49578;top:29169;width:89;height:2230;visibility:visible;mso-wrap-style:square;v-text-anchor:top" coordsize="8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" path="m89,l,c,,67,,89,xe" fillcolor="#5e8991" stroked="f" strokeweight=".06194mm">
                    <v:stroke joinstyle="miter"/>
                    <v:path arrowok="t" o:connecttype="custom" o:connectlocs="89,0;0,0;89,0" o:connectangles="0,0,0"/>
                  </v:shape>
                  <v:shape id="Free-form: Shape 367087237" o:spid="_x0000_s1053" style="position:absolute;left:4641;top:41011;width:124618;height:142392;visibility:visible;mso-wrap-style:square;v-text-anchor:top" coordsize="124618,14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" path="m122411,77541r44,c121273,77519,120091,77519,118909,77608v-9455,557,-18844,3456,-27140,8318c88468,87866,85346,90141,82469,92661v-7314,6423,-13113,14719,-16815,23862c65877,115386,66145,114271,66457,113156,70382,98504,80150,85725,93263,78076v8809,-5129,18778,-7850,29058,-7850l124552,70226r,-55775l114761,14451,114761,r-2274,45c94869,312,78901,4527,62309,13269,45717,4527,29750,312,12132,45l9857,r,14451l67,14451r,55775l2297,70226v10281,,20249,2721,29058,7850c44468,85725,54236,98504,58161,113156v312,1115,580,2230,803,3367c55262,107380,49464,99084,42149,92661,39272,90141,36150,87866,32849,85926,24553,81064,15165,78165,5709,77608v-1182,-89,-2364,-89,-3546,-89l2208,77519v,,-2208,22,-2208,22l,79972v,10860,2810,21587,8162,31043c18577,129435,37176,141144,57916,142303v669,45,1360,89,2052,89l64651,142392v691,,1383,-44,2052,-89c87443,141144,106042,129435,116456,111015v5353,-9456,8162,-20183,8162,-31043l124618,77541r-2207,xm33608,74196c24732,69000,14719,66100,4549,65766r,-46855l9857,18911r,43510l12020,62488r,c16570,62644,20985,63402,25111,64785v15945,5285,29036,18911,33340,34700c58741,100578,59009,101693,59232,102808,53902,90921,44914,80797,33608,74196xm60168,18019r-22,l60146,91011c53924,76872,41569,65521,26494,60525,22613,59232,18532,58429,14317,58117r,-53568c30307,5107,44959,9166,60168,17172r,847xm64472,91011r,-72992l64450,18019r,-847c79659,9166,94311,5107,110301,4549r,53568c106086,58429,102005,59232,98125,60525,83049,65521,70694,76872,64472,91011xm66167,99485c70471,83696,83562,70070,99507,64785v4126,-1383,8542,-2141,13091,-2275l112598,62510v,,2163,-89,2163,-89l114761,18911r5308,l120069,65766v-10169,334,-20182,3234,-29058,8430c79704,80797,70717,90921,65387,102808v223,-1115,490,-2230,780,-3323xe" fillcolor="#182c36" stroked="f" strokeweight=".06194mm">
                    <v:stroke joinstyle="miter"/>
                    <v:path arrowok="t" o:connecttype="custom" o:connectlocs="122411,77541;122455,77541;118909,77608;91769,85926;82469,92661;65654,116523;66457,113156;93263,78076;122321,70226;124552,70226;124552,14451;114761,14451;114761,0;112487,45;62309,13269;12132,45;9857,0;9857,14451;67,14451;67,70226;2297,70226;31355,78076;58161,113156;58964,116523;42149,92661;32849,85926;5709,77608;2163,77519;2208,77519;0,77541;0,79972;8162,111015;57916,142303;59968,142392;64651,142392;66703,142303;116456,111015;124618,79972;124618,77541;122411,77541;33608,74196;4549,65766;4549,18911;9857,18911;9857,62421;12020,62488;12020,62488;25111,64785;58451,99485;59232,102808;33608,74196;60168,18019;60146,18019;60146,91011;26494,60525;14317,58117;14317,4549;60168,17172;60168,18019;64472,91011;64472,18019;64450,18019;64450,17172;110301,4549;110301,58117;98125,60525;64472,91011;66167,99485;99507,64785;112598,62510;112598,62510;114761,62421;114761,18911;120069,18911;120069,65766;91011,74196;65387,102808;66167,99485" o:connectangles="0,0,0,0,0,0,0,0,0,0,0,0,0,0,0,0,0,0,0,0,0,0,0,0,0,0,0,0,0,0,0,0,0,0,0,0,0,0,0,0,0,0,0,0,0,0,0,0,0,0,0,0,0,0,0,0,0,0,0,0,0,0,0,0,0,0,0,0,0,0,0,0,0,0,0,0,0,0"/>
                  </v:shape>
                </v:group>
              </v:group>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11752"/>
    <w:multiLevelType w:val="hybridMultilevel"/>
    <w:tmpl w:val="B4F46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4367B"/>
    <w:multiLevelType w:val="hybridMultilevel"/>
    <w:tmpl w:val="D03665A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1E432B9A"/>
    <w:multiLevelType w:val="hybridMultilevel"/>
    <w:tmpl w:val="F7D66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BC57CE"/>
    <w:multiLevelType w:val="multilevel"/>
    <w:tmpl w:val="64849358"/>
    <w:lvl w:ilvl="0">
      <w:start w:val="1"/>
      <w:numFmt w:val="decimal"/>
      <w:lvlText w:val="%1.0"/>
      <w:lvlJc w:val="left"/>
      <w:pPr>
        <w:ind w:left="4058" w:hanging="372"/>
      </w:pPr>
      <w:rPr>
        <w:rFonts w:hint="default"/>
      </w:rPr>
    </w:lvl>
    <w:lvl w:ilvl="1">
      <w:start w:val="1"/>
      <w:numFmt w:val="decimal"/>
      <w:lvlText w:val="%1.%2"/>
      <w:lvlJc w:val="left"/>
      <w:pPr>
        <w:ind w:left="7319" w:hanging="372"/>
      </w:pPr>
      <w:rPr>
        <w:rFonts w:hint="default"/>
      </w:rPr>
    </w:lvl>
    <w:lvl w:ilvl="2">
      <w:start w:val="1"/>
      <w:numFmt w:val="decimal"/>
      <w:lvlText w:val="%1.%2.%3"/>
      <w:lvlJc w:val="left"/>
      <w:pPr>
        <w:ind w:left="5846" w:hanging="720"/>
      </w:pPr>
      <w:rPr>
        <w:rFonts w:hint="default"/>
      </w:rPr>
    </w:lvl>
    <w:lvl w:ilvl="3">
      <w:start w:val="1"/>
      <w:numFmt w:val="decimal"/>
      <w:lvlText w:val="%1.%2.%3.%4"/>
      <w:lvlJc w:val="left"/>
      <w:pPr>
        <w:ind w:left="6926" w:hanging="1080"/>
      </w:pPr>
      <w:rPr>
        <w:rFonts w:hint="default"/>
      </w:rPr>
    </w:lvl>
    <w:lvl w:ilvl="4">
      <w:start w:val="1"/>
      <w:numFmt w:val="decimal"/>
      <w:lvlText w:val="%1.%2.%3.%4.%5"/>
      <w:lvlJc w:val="left"/>
      <w:pPr>
        <w:ind w:left="7646" w:hanging="1080"/>
      </w:pPr>
      <w:rPr>
        <w:rFonts w:hint="default"/>
      </w:rPr>
    </w:lvl>
    <w:lvl w:ilvl="5">
      <w:start w:val="1"/>
      <w:numFmt w:val="decimal"/>
      <w:lvlText w:val="%1.%2.%3.%4.%5.%6"/>
      <w:lvlJc w:val="left"/>
      <w:pPr>
        <w:ind w:left="8726" w:hanging="1440"/>
      </w:pPr>
      <w:rPr>
        <w:rFonts w:hint="default"/>
      </w:rPr>
    </w:lvl>
    <w:lvl w:ilvl="6">
      <w:start w:val="1"/>
      <w:numFmt w:val="decimal"/>
      <w:lvlText w:val="%1.%2.%3.%4.%5.%6.%7"/>
      <w:lvlJc w:val="left"/>
      <w:pPr>
        <w:ind w:left="9446" w:hanging="1440"/>
      </w:pPr>
      <w:rPr>
        <w:rFonts w:hint="default"/>
      </w:rPr>
    </w:lvl>
    <w:lvl w:ilvl="7">
      <w:start w:val="1"/>
      <w:numFmt w:val="decimal"/>
      <w:lvlText w:val="%1.%2.%3.%4.%5.%6.%7.%8"/>
      <w:lvlJc w:val="left"/>
      <w:pPr>
        <w:ind w:left="10526" w:hanging="1800"/>
      </w:pPr>
      <w:rPr>
        <w:rFonts w:hint="default"/>
      </w:rPr>
    </w:lvl>
    <w:lvl w:ilvl="8">
      <w:start w:val="1"/>
      <w:numFmt w:val="decimal"/>
      <w:lvlText w:val="%1.%2.%3.%4.%5.%6.%7.%8.%9"/>
      <w:lvlJc w:val="left"/>
      <w:pPr>
        <w:ind w:left="11246" w:hanging="1800"/>
      </w:pPr>
      <w:rPr>
        <w:rFonts w:hint="default"/>
      </w:rPr>
    </w:lvl>
  </w:abstractNum>
  <w:abstractNum w:abstractNumId="4" w15:restartNumberingAfterBreak="0">
    <w:nsid w:val="2A5C57CF"/>
    <w:multiLevelType w:val="hybridMultilevel"/>
    <w:tmpl w:val="ED3A5FC4"/>
    <w:lvl w:ilvl="0" w:tplc="33F23A3E">
      <w:start w:val="1"/>
      <w:numFmt w:val="bullet"/>
      <w:pStyle w:val="BulletedText"/>
      <w:lvlText w:val=""/>
      <w:lvlJc w:val="left"/>
      <w:pPr>
        <w:ind w:left="720" w:hanging="360"/>
      </w:pPr>
      <w:rPr>
        <w:rFonts w:ascii="Symbol" w:hAnsi="Symbol" w:hint="default"/>
        <w:color w:val="182C36"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7771C0"/>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8104658"/>
    <w:multiLevelType w:val="hybridMultilevel"/>
    <w:tmpl w:val="B3A07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73145E"/>
    <w:multiLevelType w:val="hybridMultilevel"/>
    <w:tmpl w:val="0D18A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AD314B"/>
    <w:multiLevelType w:val="hybridMultilevel"/>
    <w:tmpl w:val="85186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095716"/>
    <w:multiLevelType w:val="hybridMultilevel"/>
    <w:tmpl w:val="D00CF40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0" w15:restartNumberingAfterBreak="0">
    <w:nsid w:val="708F7EF1"/>
    <w:multiLevelType w:val="hybridMultilevel"/>
    <w:tmpl w:val="55425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14355E"/>
    <w:multiLevelType w:val="hybridMultilevel"/>
    <w:tmpl w:val="2E2A8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315217"/>
    <w:multiLevelType w:val="hybridMultilevel"/>
    <w:tmpl w:val="B7142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3436B1"/>
    <w:multiLevelType w:val="hybridMultilevel"/>
    <w:tmpl w:val="B85651F8"/>
    <w:lvl w:ilvl="0" w:tplc="4FDC43C4">
      <w:start w:val="1"/>
      <w:numFmt w:val="bullet"/>
      <w:pStyle w:val="4Bulletedcopyblue"/>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4" w15:restartNumberingAfterBreak="0">
    <w:nsid w:val="7F971529"/>
    <w:multiLevelType w:val="hybridMultilevel"/>
    <w:tmpl w:val="3C785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3"/>
  </w:num>
  <w:num w:numId="5">
    <w:abstractNumId w:val="1"/>
  </w:num>
  <w:num w:numId="6">
    <w:abstractNumId w:val="14"/>
  </w:num>
  <w:num w:numId="7">
    <w:abstractNumId w:val="12"/>
  </w:num>
  <w:num w:numId="8">
    <w:abstractNumId w:val="11"/>
  </w:num>
  <w:num w:numId="9">
    <w:abstractNumId w:val="8"/>
  </w:num>
  <w:num w:numId="10">
    <w:abstractNumId w:val="2"/>
  </w:num>
  <w:num w:numId="11">
    <w:abstractNumId w:val="0"/>
  </w:num>
  <w:num w:numId="12">
    <w:abstractNumId w:val="6"/>
  </w:num>
  <w:num w:numId="13">
    <w:abstractNumId w:val="10"/>
  </w:num>
  <w:num w:numId="14">
    <w:abstractNumId w:val="9"/>
  </w:num>
  <w:num w:numId="15">
    <w:abstractNumId w:val="3"/>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6A5"/>
    <w:rsid w:val="00023E55"/>
    <w:rsid w:val="000A289C"/>
    <w:rsid w:val="000B171D"/>
    <w:rsid w:val="000C18DA"/>
    <w:rsid w:val="00112F7C"/>
    <w:rsid w:val="00151123"/>
    <w:rsid w:val="001517EB"/>
    <w:rsid w:val="00155349"/>
    <w:rsid w:val="00164BAF"/>
    <w:rsid w:val="001F4A17"/>
    <w:rsid w:val="00261005"/>
    <w:rsid w:val="00272B56"/>
    <w:rsid w:val="002A059B"/>
    <w:rsid w:val="002A6AA1"/>
    <w:rsid w:val="002B5D0E"/>
    <w:rsid w:val="002B6906"/>
    <w:rsid w:val="002D66DF"/>
    <w:rsid w:val="003056A5"/>
    <w:rsid w:val="003277CA"/>
    <w:rsid w:val="00357A5C"/>
    <w:rsid w:val="00370760"/>
    <w:rsid w:val="003A2E60"/>
    <w:rsid w:val="003B4DCB"/>
    <w:rsid w:val="003E2B9B"/>
    <w:rsid w:val="00414271"/>
    <w:rsid w:val="00416CB9"/>
    <w:rsid w:val="004823DC"/>
    <w:rsid w:val="00546B71"/>
    <w:rsid w:val="005743BB"/>
    <w:rsid w:val="005D7366"/>
    <w:rsid w:val="006D6604"/>
    <w:rsid w:val="006F3B18"/>
    <w:rsid w:val="00717BC1"/>
    <w:rsid w:val="007203E3"/>
    <w:rsid w:val="00725112"/>
    <w:rsid w:val="00776252"/>
    <w:rsid w:val="007C3EB9"/>
    <w:rsid w:val="007D378A"/>
    <w:rsid w:val="007D7460"/>
    <w:rsid w:val="007E19F5"/>
    <w:rsid w:val="007E51D7"/>
    <w:rsid w:val="008204C8"/>
    <w:rsid w:val="00822A62"/>
    <w:rsid w:val="008235E6"/>
    <w:rsid w:val="008A074F"/>
    <w:rsid w:val="00936856"/>
    <w:rsid w:val="00963C5A"/>
    <w:rsid w:val="009759F7"/>
    <w:rsid w:val="009B67AF"/>
    <w:rsid w:val="009C4253"/>
    <w:rsid w:val="00A61A09"/>
    <w:rsid w:val="00AA2FC5"/>
    <w:rsid w:val="00AA6A56"/>
    <w:rsid w:val="00AB2A80"/>
    <w:rsid w:val="00AD65C7"/>
    <w:rsid w:val="00AF4AA5"/>
    <w:rsid w:val="00B36607"/>
    <w:rsid w:val="00B519FB"/>
    <w:rsid w:val="00B72697"/>
    <w:rsid w:val="00B766D4"/>
    <w:rsid w:val="00BB11BF"/>
    <w:rsid w:val="00BE33BA"/>
    <w:rsid w:val="00BF2B2C"/>
    <w:rsid w:val="00C775D0"/>
    <w:rsid w:val="00C84609"/>
    <w:rsid w:val="00CB6105"/>
    <w:rsid w:val="00CD31B8"/>
    <w:rsid w:val="00CD3CDF"/>
    <w:rsid w:val="00D23313"/>
    <w:rsid w:val="00D314D5"/>
    <w:rsid w:val="00D339CD"/>
    <w:rsid w:val="00D409E4"/>
    <w:rsid w:val="00D462C7"/>
    <w:rsid w:val="00D55D51"/>
    <w:rsid w:val="00D75C53"/>
    <w:rsid w:val="00DB0D09"/>
    <w:rsid w:val="00DB42D0"/>
    <w:rsid w:val="00E20312"/>
    <w:rsid w:val="00E47174"/>
    <w:rsid w:val="00E542EF"/>
    <w:rsid w:val="00E9732C"/>
    <w:rsid w:val="00F15A92"/>
    <w:rsid w:val="00F303DC"/>
    <w:rsid w:val="00F977B5"/>
    <w:rsid w:val="00FA3173"/>
    <w:rsid w:val="00FA49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00F63B"/>
  <w15:chartTrackingRefBased/>
  <w15:docId w15:val="{929BCFE7-521D-4985-B994-98FE5E287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6105"/>
    <w:pPr>
      <w:spacing w:after="0"/>
    </w:pPr>
    <w:rPr>
      <w:sz w:val="20"/>
    </w:rPr>
  </w:style>
  <w:style w:type="paragraph" w:styleId="Heading1">
    <w:name w:val="heading 1"/>
    <w:basedOn w:val="Normal"/>
    <w:next w:val="Normal"/>
    <w:link w:val="Heading1Char"/>
    <w:uiPriority w:val="8"/>
    <w:qFormat/>
    <w:rsid w:val="00CD31B8"/>
    <w:pPr>
      <w:keepNext/>
      <w:keepLines/>
      <w:numPr>
        <w:numId w:val="1"/>
      </w:numPr>
      <w:spacing w:before="240" w:after="120"/>
      <w:ind w:left="680" w:hanging="680"/>
      <w:outlineLvl w:val="0"/>
    </w:pPr>
    <w:rPr>
      <w:rFonts w:asciiTheme="majorHAnsi" w:eastAsiaTheme="majorEastAsia" w:hAnsiTheme="majorHAnsi" w:cstheme="majorBidi"/>
      <w:color w:val="122028" w:themeColor="accent1" w:themeShade="BF"/>
      <w:sz w:val="32"/>
      <w:szCs w:val="40"/>
    </w:rPr>
  </w:style>
  <w:style w:type="paragraph" w:styleId="Heading2">
    <w:name w:val="heading 2"/>
    <w:basedOn w:val="Normal"/>
    <w:next w:val="Normal"/>
    <w:link w:val="Heading2Char"/>
    <w:uiPriority w:val="9"/>
    <w:unhideWhenUsed/>
    <w:qFormat/>
    <w:rsid w:val="00CD31B8"/>
    <w:pPr>
      <w:keepNext/>
      <w:keepLines/>
      <w:numPr>
        <w:ilvl w:val="1"/>
        <w:numId w:val="1"/>
      </w:numPr>
      <w:spacing w:before="240" w:after="120"/>
      <w:ind w:left="680" w:hanging="680"/>
      <w:outlineLvl w:val="1"/>
    </w:pPr>
    <w:rPr>
      <w:rFonts w:asciiTheme="majorHAnsi" w:eastAsiaTheme="majorEastAsia" w:hAnsiTheme="majorHAnsi" w:cstheme="majorBidi"/>
      <w:color w:val="122028" w:themeColor="accent1" w:themeShade="BF"/>
      <w:sz w:val="24"/>
      <w:szCs w:val="32"/>
    </w:rPr>
  </w:style>
  <w:style w:type="paragraph" w:styleId="Heading3">
    <w:name w:val="heading 3"/>
    <w:basedOn w:val="Normal"/>
    <w:next w:val="Normal"/>
    <w:link w:val="Heading3Char"/>
    <w:uiPriority w:val="9"/>
    <w:semiHidden/>
    <w:unhideWhenUsed/>
    <w:qFormat/>
    <w:rsid w:val="00CD31B8"/>
    <w:pPr>
      <w:keepNext/>
      <w:keepLines/>
      <w:numPr>
        <w:ilvl w:val="2"/>
        <w:numId w:val="1"/>
      </w:numPr>
      <w:spacing w:before="160" w:after="80"/>
      <w:outlineLvl w:val="2"/>
    </w:pPr>
    <w:rPr>
      <w:rFonts w:eastAsiaTheme="majorEastAsia" w:cstheme="majorBidi"/>
      <w:color w:val="122028" w:themeColor="accent1" w:themeShade="BF"/>
      <w:sz w:val="22"/>
      <w:szCs w:val="28"/>
    </w:rPr>
  </w:style>
  <w:style w:type="paragraph" w:styleId="Heading4">
    <w:name w:val="heading 4"/>
    <w:basedOn w:val="Normal"/>
    <w:next w:val="Normal"/>
    <w:link w:val="Heading4Char"/>
    <w:uiPriority w:val="9"/>
    <w:semiHidden/>
    <w:unhideWhenUsed/>
    <w:qFormat/>
    <w:rsid w:val="00A61A09"/>
    <w:pPr>
      <w:keepNext/>
      <w:keepLines/>
      <w:numPr>
        <w:ilvl w:val="3"/>
        <w:numId w:val="1"/>
      </w:numPr>
      <w:spacing w:before="80" w:after="40"/>
      <w:outlineLvl w:val="3"/>
    </w:pPr>
    <w:rPr>
      <w:rFonts w:eastAsiaTheme="majorEastAsia" w:cstheme="majorBidi"/>
      <w:i/>
      <w:iCs/>
      <w:color w:val="122028" w:themeColor="accent1" w:themeShade="BF"/>
    </w:rPr>
  </w:style>
  <w:style w:type="paragraph" w:styleId="Heading5">
    <w:name w:val="heading 5"/>
    <w:basedOn w:val="Normal"/>
    <w:next w:val="Normal"/>
    <w:link w:val="Heading5Char"/>
    <w:uiPriority w:val="9"/>
    <w:semiHidden/>
    <w:unhideWhenUsed/>
    <w:qFormat/>
    <w:rsid w:val="00A61A09"/>
    <w:pPr>
      <w:keepNext/>
      <w:keepLines/>
      <w:numPr>
        <w:ilvl w:val="4"/>
        <w:numId w:val="1"/>
      </w:numPr>
      <w:spacing w:before="80" w:after="40"/>
      <w:outlineLvl w:val="4"/>
    </w:pPr>
    <w:rPr>
      <w:rFonts w:eastAsiaTheme="majorEastAsia" w:cstheme="majorBidi"/>
      <w:color w:val="122028" w:themeColor="accent1" w:themeShade="BF"/>
    </w:rPr>
  </w:style>
  <w:style w:type="paragraph" w:styleId="Heading6">
    <w:name w:val="heading 6"/>
    <w:basedOn w:val="Normal"/>
    <w:next w:val="Normal"/>
    <w:link w:val="Heading6Char"/>
    <w:uiPriority w:val="9"/>
    <w:semiHidden/>
    <w:unhideWhenUsed/>
    <w:qFormat/>
    <w:rsid w:val="00A61A09"/>
    <w:pPr>
      <w:keepNext/>
      <w:keepLines/>
      <w:numPr>
        <w:ilvl w:val="5"/>
        <w:numId w:val="1"/>
      </w:numPr>
      <w:spacing w:before="40"/>
      <w:outlineLvl w:val="5"/>
    </w:pPr>
    <w:rPr>
      <w:rFonts w:eastAsiaTheme="majorEastAsia" w:cstheme="majorBidi"/>
      <w:i/>
      <w:iCs/>
      <w:color w:val="46809E" w:themeColor="text1" w:themeTint="A6"/>
    </w:rPr>
  </w:style>
  <w:style w:type="paragraph" w:styleId="Heading7">
    <w:name w:val="heading 7"/>
    <w:basedOn w:val="Normal"/>
    <w:next w:val="Normal"/>
    <w:link w:val="Heading7Char"/>
    <w:uiPriority w:val="9"/>
    <w:semiHidden/>
    <w:unhideWhenUsed/>
    <w:qFormat/>
    <w:rsid w:val="00A61A09"/>
    <w:pPr>
      <w:keepNext/>
      <w:keepLines/>
      <w:numPr>
        <w:ilvl w:val="6"/>
        <w:numId w:val="1"/>
      </w:numPr>
      <w:spacing w:before="40"/>
      <w:outlineLvl w:val="6"/>
    </w:pPr>
    <w:rPr>
      <w:rFonts w:eastAsiaTheme="majorEastAsia" w:cstheme="majorBidi"/>
      <w:color w:val="46809E" w:themeColor="text1" w:themeTint="A6"/>
    </w:rPr>
  </w:style>
  <w:style w:type="paragraph" w:styleId="Heading8">
    <w:name w:val="heading 8"/>
    <w:basedOn w:val="Normal"/>
    <w:next w:val="Normal"/>
    <w:link w:val="Heading8Char"/>
    <w:uiPriority w:val="9"/>
    <w:semiHidden/>
    <w:unhideWhenUsed/>
    <w:qFormat/>
    <w:rsid w:val="00A61A09"/>
    <w:pPr>
      <w:keepNext/>
      <w:keepLines/>
      <w:numPr>
        <w:ilvl w:val="7"/>
        <w:numId w:val="1"/>
      </w:numPr>
      <w:outlineLvl w:val="7"/>
    </w:pPr>
    <w:rPr>
      <w:rFonts w:eastAsiaTheme="majorEastAsia" w:cstheme="majorBidi"/>
      <w:i/>
      <w:iCs/>
      <w:color w:val="2C5163" w:themeColor="text1" w:themeTint="D8"/>
    </w:rPr>
  </w:style>
  <w:style w:type="paragraph" w:styleId="Heading9">
    <w:name w:val="heading 9"/>
    <w:basedOn w:val="Normal"/>
    <w:next w:val="Normal"/>
    <w:link w:val="Heading9Char"/>
    <w:uiPriority w:val="9"/>
    <w:semiHidden/>
    <w:unhideWhenUsed/>
    <w:qFormat/>
    <w:rsid w:val="00A61A09"/>
    <w:pPr>
      <w:keepNext/>
      <w:keepLines/>
      <w:numPr>
        <w:ilvl w:val="8"/>
        <w:numId w:val="1"/>
      </w:numPr>
      <w:outlineLvl w:val="8"/>
    </w:pPr>
    <w:rPr>
      <w:rFonts w:eastAsiaTheme="majorEastAsia" w:cstheme="majorBidi"/>
      <w:color w:val="2C5163"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CD31B8"/>
    <w:rPr>
      <w:rFonts w:asciiTheme="majorHAnsi" w:eastAsiaTheme="majorEastAsia" w:hAnsiTheme="majorHAnsi" w:cstheme="majorBidi"/>
      <w:color w:val="122028" w:themeColor="accent1" w:themeShade="BF"/>
      <w:sz w:val="32"/>
      <w:szCs w:val="40"/>
    </w:rPr>
  </w:style>
  <w:style w:type="character" w:customStyle="1" w:styleId="Heading2Char">
    <w:name w:val="Heading 2 Char"/>
    <w:basedOn w:val="DefaultParagraphFont"/>
    <w:link w:val="Heading2"/>
    <w:uiPriority w:val="9"/>
    <w:rsid w:val="00CD31B8"/>
    <w:rPr>
      <w:rFonts w:asciiTheme="majorHAnsi" w:eastAsiaTheme="majorEastAsia" w:hAnsiTheme="majorHAnsi" w:cstheme="majorBidi"/>
      <w:color w:val="122028" w:themeColor="accent1" w:themeShade="BF"/>
      <w:szCs w:val="32"/>
    </w:rPr>
  </w:style>
  <w:style w:type="character" w:customStyle="1" w:styleId="Heading3Char">
    <w:name w:val="Heading 3 Char"/>
    <w:basedOn w:val="DefaultParagraphFont"/>
    <w:link w:val="Heading3"/>
    <w:uiPriority w:val="9"/>
    <w:semiHidden/>
    <w:rsid w:val="00CD31B8"/>
    <w:rPr>
      <w:rFonts w:eastAsiaTheme="majorEastAsia" w:cstheme="majorBidi"/>
      <w:color w:val="122028" w:themeColor="accent1" w:themeShade="BF"/>
      <w:sz w:val="22"/>
      <w:szCs w:val="28"/>
    </w:rPr>
  </w:style>
  <w:style w:type="character" w:customStyle="1" w:styleId="Heading4Char">
    <w:name w:val="Heading 4 Char"/>
    <w:basedOn w:val="DefaultParagraphFont"/>
    <w:link w:val="Heading4"/>
    <w:uiPriority w:val="9"/>
    <w:semiHidden/>
    <w:rsid w:val="00A61A09"/>
    <w:rPr>
      <w:rFonts w:eastAsiaTheme="majorEastAsia" w:cstheme="majorBidi"/>
      <w:i/>
      <w:iCs/>
      <w:color w:val="122028" w:themeColor="accent1" w:themeShade="BF"/>
    </w:rPr>
  </w:style>
  <w:style w:type="character" w:customStyle="1" w:styleId="Heading5Char">
    <w:name w:val="Heading 5 Char"/>
    <w:basedOn w:val="DefaultParagraphFont"/>
    <w:link w:val="Heading5"/>
    <w:uiPriority w:val="9"/>
    <w:semiHidden/>
    <w:rsid w:val="00A61A09"/>
    <w:rPr>
      <w:rFonts w:eastAsiaTheme="majorEastAsia" w:cstheme="majorBidi"/>
      <w:color w:val="122028" w:themeColor="accent1" w:themeShade="BF"/>
    </w:rPr>
  </w:style>
  <w:style w:type="character" w:customStyle="1" w:styleId="Heading6Char">
    <w:name w:val="Heading 6 Char"/>
    <w:basedOn w:val="DefaultParagraphFont"/>
    <w:link w:val="Heading6"/>
    <w:uiPriority w:val="9"/>
    <w:semiHidden/>
    <w:rsid w:val="00A61A09"/>
    <w:rPr>
      <w:rFonts w:eastAsiaTheme="majorEastAsia" w:cstheme="majorBidi"/>
      <w:i/>
      <w:iCs/>
      <w:color w:val="46809E" w:themeColor="text1" w:themeTint="A6"/>
    </w:rPr>
  </w:style>
  <w:style w:type="character" w:customStyle="1" w:styleId="Heading7Char">
    <w:name w:val="Heading 7 Char"/>
    <w:basedOn w:val="DefaultParagraphFont"/>
    <w:link w:val="Heading7"/>
    <w:uiPriority w:val="9"/>
    <w:semiHidden/>
    <w:rsid w:val="00A61A09"/>
    <w:rPr>
      <w:rFonts w:eastAsiaTheme="majorEastAsia" w:cstheme="majorBidi"/>
      <w:color w:val="46809E" w:themeColor="text1" w:themeTint="A6"/>
    </w:rPr>
  </w:style>
  <w:style w:type="character" w:customStyle="1" w:styleId="Heading8Char">
    <w:name w:val="Heading 8 Char"/>
    <w:basedOn w:val="DefaultParagraphFont"/>
    <w:link w:val="Heading8"/>
    <w:uiPriority w:val="9"/>
    <w:semiHidden/>
    <w:rsid w:val="00A61A09"/>
    <w:rPr>
      <w:rFonts w:eastAsiaTheme="majorEastAsia" w:cstheme="majorBidi"/>
      <w:i/>
      <w:iCs/>
      <w:color w:val="2C5163" w:themeColor="text1" w:themeTint="D8"/>
    </w:rPr>
  </w:style>
  <w:style w:type="character" w:customStyle="1" w:styleId="Heading9Char">
    <w:name w:val="Heading 9 Char"/>
    <w:basedOn w:val="DefaultParagraphFont"/>
    <w:link w:val="Heading9"/>
    <w:uiPriority w:val="9"/>
    <w:semiHidden/>
    <w:rsid w:val="00A61A09"/>
    <w:rPr>
      <w:rFonts w:eastAsiaTheme="majorEastAsia" w:cstheme="majorBidi"/>
      <w:color w:val="2C5163" w:themeColor="text1" w:themeTint="D8"/>
    </w:rPr>
  </w:style>
  <w:style w:type="paragraph" w:styleId="BodyText">
    <w:name w:val="Body Text"/>
    <w:basedOn w:val="Normal"/>
    <w:link w:val="BodyTextChar"/>
    <w:unhideWhenUsed/>
    <w:qFormat/>
    <w:rsid w:val="00D75C53"/>
    <w:pPr>
      <w:spacing w:after="120"/>
    </w:pPr>
  </w:style>
  <w:style w:type="character" w:customStyle="1" w:styleId="BodyTextChar">
    <w:name w:val="Body Text Char"/>
    <w:basedOn w:val="DefaultParagraphFont"/>
    <w:link w:val="BodyText"/>
    <w:rsid w:val="00D75C53"/>
    <w:rPr>
      <w:sz w:val="20"/>
    </w:rPr>
  </w:style>
  <w:style w:type="paragraph" w:styleId="ListParagraph">
    <w:name w:val="List Paragraph"/>
    <w:basedOn w:val="Normal"/>
    <w:uiPriority w:val="1"/>
    <w:qFormat/>
    <w:rsid w:val="00A61A09"/>
    <w:pPr>
      <w:ind w:left="720"/>
      <w:contextualSpacing/>
    </w:pPr>
  </w:style>
  <w:style w:type="paragraph" w:styleId="Header">
    <w:name w:val="header"/>
    <w:basedOn w:val="Normal"/>
    <w:link w:val="HeaderChar"/>
    <w:uiPriority w:val="99"/>
    <w:unhideWhenUsed/>
    <w:rsid w:val="00112F7C"/>
    <w:pPr>
      <w:tabs>
        <w:tab w:val="center" w:pos="4513"/>
        <w:tab w:val="right" w:pos="9026"/>
      </w:tabs>
      <w:spacing w:line="240" w:lineRule="auto"/>
    </w:pPr>
  </w:style>
  <w:style w:type="character" w:customStyle="1" w:styleId="HeaderChar">
    <w:name w:val="Header Char"/>
    <w:basedOn w:val="DefaultParagraphFont"/>
    <w:link w:val="Header"/>
    <w:uiPriority w:val="99"/>
    <w:rsid w:val="00112F7C"/>
  </w:style>
  <w:style w:type="paragraph" w:styleId="Footer">
    <w:name w:val="footer"/>
    <w:basedOn w:val="Normal"/>
    <w:link w:val="FooterChar"/>
    <w:uiPriority w:val="99"/>
    <w:unhideWhenUsed/>
    <w:rsid w:val="00112F7C"/>
    <w:pPr>
      <w:tabs>
        <w:tab w:val="center" w:pos="4513"/>
        <w:tab w:val="right" w:pos="9026"/>
      </w:tabs>
      <w:spacing w:line="240" w:lineRule="auto"/>
    </w:pPr>
  </w:style>
  <w:style w:type="character" w:customStyle="1" w:styleId="FooterChar">
    <w:name w:val="Footer Char"/>
    <w:basedOn w:val="DefaultParagraphFont"/>
    <w:link w:val="Footer"/>
    <w:uiPriority w:val="99"/>
    <w:rsid w:val="00112F7C"/>
  </w:style>
  <w:style w:type="table" w:styleId="TableGrid">
    <w:name w:val="Table Grid"/>
    <w:basedOn w:val="TableNormal"/>
    <w:uiPriority w:val="39"/>
    <w:rsid w:val="009B6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Title">
    <w:name w:val="Cover Title"/>
    <w:basedOn w:val="Normal"/>
    <w:qFormat/>
    <w:rsid w:val="00023E55"/>
    <w:pPr>
      <w:spacing w:line="240" w:lineRule="auto"/>
    </w:pPr>
    <w:rPr>
      <w:rFonts w:ascii="Manrope Medium" w:hAnsi="Manrope Medium"/>
      <w:color w:val="FFFFFF" w:themeColor="background1"/>
      <w:sz w:val="120"/>
      <w:szCs w:val="120"/>
    </w:rPr>
  </w:style>
  <w:style w:type="paragraph" w:customStyle="1" w:styleId="CoverSubtitle">
    <w:name w:val="Cover Subtitle"/>
    <w:basedOn w:val="Normal"/>
    <w:qFormat/>
    <w:rsid w:val="00023E55"/>
    <w:pPr>
      <w:spacing w:line="240" w:lineRule="auto"/>
    </w:pPr>
    <w:rPr>
      <w:rFonts w:ascii="Manrope Medium" w:hAnsi="Manrope Medium"/>
      <w:color w:val="FFFFFF" w:themeColor="background1"/>
      <w:sz w:val="48"/>
      <w:szCs w:val="56"/>
    </w:rPr>
  </w:style>
  <w:style w:type="paragraph" w:customStyle="1" w:styleId="BulletedText">
    <w:name w:val="Bulleted Text"/>
    <w:basedOn w:val="Normal"/>
    <w:qFormat/>
    <w:rsid w:val="009C4253"/>
    <w:pPr>
      <w:numPr>
        <w:numId w:val="3"/>
      </w:numPr>
      <w:spacing w:after="120"/>
      <w:ind w:left="227" w:hanging="227"/>
    </w:pPr>
  </w:style>
  <w:style w:type="paragraph" w:styleId="TOC1">
    <w:name w:val="toc 1"/>
    <w:basedOn w:val="Normal"/>
    <w:next w:val="Normal"/>
    <w:autoRedefine/>
    <w:uiPriority w:val="39"/>
    <w:unhideWhenUsed/>
    <w:rsid w:val="00D339CD"/>
    <w:pPr>
      <w:tabs>
        <w:tab w:val="left" w:pos="340"/>
      </w:tabs>
      <w:spacing w:after="120"/>
    </w:pPr>
    <w:rPr>
      <w:rFonts w:asciiTheme="majorHAnsi" w:hAnsiTheme="majorHAnsi"/>
    </w:rPr>
  </w:style>
  <w:style w:type="paragraph" w:styleId="TOC2">
    <w:name w:val="toc 2"/>
    <w:basedOn w:val="Normal"/>
    <w:next w:val="Normal"/>
    <w:autoRedefine/>
    <w:uiPriority w:val="39"/>
    <w:unhideWhenUsed/>
    <w:rsid w:val="00D339CD"/>
    <w:pPr>
      <w:tabs>
        <w:tab w:val="left" w:pos="720"/>
        <w:tab w:val="right" w:pos="9741"/>
      </w:tabs>
      <w:spacing w:after="60"/>
      <w:ind w:left="340"/>
    </w:pPr>
  </w:style>
  <w:style w:type="character" w:styleId="Hyperlink">
    <w:name w:val="Hyperlink"/>
    <w:basedOn w:val="DefaultParagraphFont"/>
    <w:uiPriority w:val="99"/>
    <w:unhideWhenUsed/>
    <w:rsid w:val="00CD31B8"/>
    <w:rPr>
      <w:color w:val="6ACC9F" w:themeColor="hyperlink"/>
      <w:u w:val="single"/>
    </w:rPr>
  </w:style>
  <w:style w:type="paragraph" w:customStyle="1" w:styleId="1bodycopy10pt">
    <w:name w:val="1 body copy 10pt"/>
    <w:basedOn w:val="Normal"/>
    <w:link w:val="1bodycopy10ptChar"/>
    <w:qFormat/>
    <w:rsid w:val="00E9732C"/>
    <w:pPr>
      <w:spacing w:after="120" w:line="240" w:lineRule="auto"/>
    </w:pPr>
    <w:rPr>
      <w:rFonts w:ascii="Arial" w:eastAsia="MS Mincho" w:hAnsi="Arial" w:cs="Times New Roman"/>
      <w:kern w:val="0"/>
      <w:lang w:val="en-US"/>
      <w14:ligatures w14:val="none"/>
    </w:rPr>
  </w:style>
  <w:style w:type="paragraph" w:customStyle="1" w:styleId="4Bulletedcopyblue">
    <w:name w:val="4 Bulleted copy blue"/>
    <w:basedOn w:val="Normal"/>
    <w:qFormat/>
    <w:rsid w:val="00E9732C"/>
    <w:pPr>
      <w:numPr>
        <w:numId w:val="4"/>
      </w:numPr>
      <w:spacing w:after="120" w:line="240" w:lineRule="auto"/>
    </w:pPr>
    <w:rPr>
      <w:rFonts w:ascii="Arial" w:eastAsia="MS Mincho" w:hAnsi="Arial" w:cs="Arial"/>
      <w:kern w:val="0"/>
      <w:szCs w:val="20"/>
      <w:lang w:val="en-US"/>
      <w14:ligatures w14:val="none"/>
    </w:rPr>
  </w:style>
  <w:style w:type="character" w:customStyle="1" w:styleId="1bodycopy10ptChar">
    <w:name w:val="1 body copy 10pt Char"/>
    <w:link w:val="1bodycopy10pt"/>
    <w:rsid w:val="00E9732C"/>
    <w:rPr>
      <w:rFonts w:ascii="Arial" w:eastAsia="MS Mincho" w:hAnsi="Arial" w:cs="Times New Roman"/>
      <w:kern w:val="0"/>
      <w:sz w:val="20"/>
      <w:lang w:val="en-US"/>
      <w14:ligatures w14:val="none"/>
    </w:rPr>
  </w:style>
  <w:style w:type="paragraph" w:styleId="TOCHeading">
    <w:name w:val="TOC Heading"/>
    <w:basedOn w:val="Heading1"/>
    <w:next w:val="Normal"/>
    <w:uiPriority w:val="39"/>
    <w:unhideWhenUsed/>
    <w:qFormat/>
    <w:rsid w:val="00E9732C"/>
    <w:pPr>
      <w:numPr>
        <w:numId w:val="0"/>
      </w:numPr>
      <w:spacing w:after="0" w:line="259" w:lineRule="auto"/>
      <w:outlineLvl w:val="9"/>
    </w:pPr>
    <w:rPr>
      <w:kern w:val="0"/>
      <w:szCs w:val="32"/>
      <w:lang w:val="en-US"/>
      <w14:ligatures w14:val="none"/>
    </w:rPr>
  </w:style>
  <w:style w:type="paragraph" w:styleId="Title">
    <w:name w:val="Title"/>
    <w:basedOn w:val="Normal"/>
    <w:link w:val="TitleChar"/>
    <w:uiPriority w:val="10"/>
    <w:qFormat/>
    <w:rsid w:val="008A074F"/>
    <w:pPr>
      <w:widowControl w:val="0"/>
      <w:autoSpaceDE w:val="0"/>
      <w:autoSpaceDN w:val="0"/>
      <w:spacing w:line="240" w:lineRule="auto"/>
      <w:ind w:left="400"/>
    </w:pPr>
    <w:rPr>
      <w:rFonts w:ascii="Arial Black" w:eastAsia="Arial Black" w:hAnsi="Arial Black" w:cs="Arial Black"/>
      <w:kern w:val="0"/>
      <w:sz w:val="108"/>
      <w:szCs w:val="108"/>
      <w:lang w:val="en-US"/>
      <w14:ligatures w14:val="none"/>
    </w:rPr>
  </w:style>
  <w:style w:type="character" w:customStyle="1" w:styleId="TitleChar">
    <w:name w:val="Title Char"/>
    <w:basedOn w:val="DefaultParagraphFont"/>
    <w:link w:val="Title"/>
    <w:uiPriority w:val="10"/>
    <w:rsid w:val="008A074F"/>
    <w:rPr>
      <w:rFonts w:ascii="Arial Black" w:eastAsia="Arial Black" w:hAnsi="Arial Black" w:cs="Arial Black"/>
      <w:kern w:val="0"/>
      <w:sz w:val="108"/>
      <w:szCs w:val="108"/>
      <w:lang w:val="en-US"/>
      <w14:ligatures w14:val="none"/>
    </w:rPr>
  </w:style>
  <w:style w:type="character" w:styleId="FollowedHyperlink">
    <w:name w:val="FollowedHyperlink"/>
    <w:basedOn w:val="DefaultParagraphFont"/>
    <w:uiPriority w:val="99"/>
    <w:semiHidden/>
    <w:unhideWhenUsed/>
    <w:rsid w:val="00D23313"/>
    <w:rPr>
      <w:color w:val="5E8991" w:themeColor="followedHyperlink"/>
      <w:u w:val="single"/>
    </w:rPr>
  </w:style>
  <w:style w:type="character" w:styleId="UnresolvedMention">
    <w:name w:val="Unresolved Mention"/>
    <w:basedOn w:val="DefaultParagraphFont"/>
    <w:uiPriority w:val="99"/>
    <w:semiHidden/>
    <w:unhideWhenUsed/>
    <w:rsid w:val="006D66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assets.publishing.service.gov.uk/media/69c3d64593cc6e8b87a6f636/Independent_school_standards_guidance_April_2026.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gov.uk/government/publications/working-together-to-safeguard-children--2"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legislation.gov.uk/uksi/2014/3283"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legislation.gov.uk/ukpga/2002/32/contents" TargetMode="External"/><Relationship Id="rId20" Type="http://schemas.openxmlformats.org/officeDocument/2006/relationships/hyperlink" Target="https://www.gov.uk/government/publications/keeping-children-safe-in-education--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derleygarden.co.uk/" TargetMode="External"/><Relationship Id="rId24" Type="http://schemas.openxmlformats.org/officeDocument/2006/relationships/hyperlink" Target="mailto:info@underleygarden.org" TargetMode="External"/><Relationship Id="rId5" Type="http://schemas.openxmlformats.org/officeDocument/2006/relationships/numbering" Target="numbering.xml"/><Relationship Id="rId15" Type="http://schemas.openxmlformats.org/officeDocument/2006/relationships/hyperlink" Target="https://www.legislation.gov.uk/ukpga/2004/31/contents" TargetMode="External"/><Relationship Id="rId23" Type="http://schemas.openxmlformats.org/officeDocument/2006/relationships/hyperlink" Target="http://www.underleygarden.co.uk"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legislation.gov.uk/uksi/2008/3093/contents/ma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ukpga/1989/41/contents" TargetMode="External"/><Relationship Id="rId22" Type="http://schemas.openxmlformats.org/officeDocument/2006/relationships/hyperlink" Target="http://www.underleygarden.co.uk/about-us/policies" TargetMode="External"/><Relationship Id="rId27" Type="http://schemas.openxmlformats.org/officeDocument/2006/relationships/header" Target="head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underleygarden.co.u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e.Cox\Downloads\OFG%20Policy%20Template%20(1)%20(2).dotx" TargetMode="External"/></Relationships>
</file>

<file path=word/theme/theme1.xml><?xml version="1.0" encoding="utf-8"?>
<a:theme xmlns:a="http://schemas.openxmlformats.org/drawingml/2006/main" name="Office Theme">
  <a:themeElements>
    <a:clrScheme name="Custom 112">
      <a:dk1>
        <a:srgbClr val="182C36"/>
      </a:dk1>
      <a:lt1>
        <a:sysClr val="window" lastClr="FFFFFF"/>
      </a:lt1>
      <a:dk2>
        <a:srgbClr val="182C36"/>
      </a:dk2>
      <a:lt2>
        <a:srgbClr val="DDD9D2"/>
      </a:lt2>
      <a:accent1>
        <a:srgbClr val="182C36"/>
      </a:accent1>
      <a:accent2>
        <a:srgbClr val="748086"/>
      </a:accent2>
      <a:accent3>
        <a:srgbClr val="A3ABAF"/>
      </a:accent3>
      <a:accent4>
        <a:srgbClr val="6ACC9F"/>
      </a:accent4>
      <a:accent5>
        <a:srgbClr val="A6E0C5"/>
      </a:accent5>
      <a:accent6>
        <a:srgbClr val="5E8991"/>
      </a:accent6>
      <a:hlink>
        <a:srgbClr val="6ACC9F"/>
      </a:hlink>
      <a:folHlink>
        <a:srgbClr val="5E8991"/>
      </a:folHlink>
    </a:clrScheme>
    <a:fontScheme name="Custom 46">
      <a:majorFont>
        <a:latin typeface="Manrope SemiBold"/>
        <a:ea typeface=""/>
        <a:cs typeface=""/>
      </a:majorFont>
      <a:minorFont>
        <a:latin typeface="Manro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2F6C5176230428E068AA43A425CFC" ma:contentTypeVersion="14" ma:contentTypeDescription="Create a new document." ma:contentTypeScope="" ma:versionID="172edaae3c3581c25f6035f1e9104211">
  <xsd:schema xmlns:xsd="http://www.w3.org/2001/XMLSchema" xmlns:xs="http://www.w3.org/2001/XMLSchema" xmlns:p="http://schemas.microsoft.com/office/2006/metadata/properties" xmlns:ns2="1d3a04ba-f9d2-4785-a2ba-6ba6c92485b3" xmlns:ns3="40e0c9b1-632d-4630-992a-031bed82bb18" targetNamespace="http://schemas.microsoft.com/office/2006/metadata/properties" ma:root="true" ma:fieldsID="a64891afd07d34f798dec9bcca63877e" ns2:_="" ns3:_="">
    <xsd:import namespace="1d3a04ba-f9d2-4785-a2ba-6ba6c92485b3"/>
    <xsd:import namespace="40e0c9b1-632d-4630-992a-031bed82bb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Reviewdate" minOccurs="0"/>
                <xsd:element ref="ns2:File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3a04ba-f9d2-4785-a2ba-6ba6c92485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da4587f-6cd1-4511-812b-f5411109313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Reviewdate" ma:index="20" nillable="true" ma:displayName="Review date" ma:format="DateOnly" ma:internalName="Reviewdate">
      <xsd:simpleType>
        <xsd:restriction base="dms:DateTime"/>
      </xsd:simpleType>
    </xsd:element>
    <xsd:element name="FilePriority" ma:index="21" nillable="true" ma:displayName="FilePriority" ma:format="Dropdown" ma:internalName="FilePriority"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40e0c9b1-632d-4630-992a-031bed82bb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c6c27-9a2a-41ff-8bec-a0c3aa0e3937}" ma:internalName="TaxCatchAll" ma:showField="CatchAllData" ma:web="40e0c9b1-632d-4630-992a-031bed82bb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0e0c9b1-632d-4630-992a-031bed82bb18" xsi:nil="true"/>
    <FilePriority xmlns="1d3a04ba-f9d2-4785-a2ba-6ba6c92485b3" xsi:nil="true"/>
    <Reviewdate xmlns="1d3a04ba-f9d2-4785-a2ba-6ba6c92485b3" xsi:nil="true"/>
    <lcf76f155ced4ddcb4097134ff3c332f xmlns="1d3a04ba-f9d2-4785-a2ba-6ba6c92485b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815AA-0D89-4CBF-A314-20E3BAE74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3a04ba-f9d2-4785-a2ba-6ba6c92485b3"/>
    <ds:schemaRef ds:uri="40e0c9b1-632d-4630-992a-031bed82bb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C7DF25-E725-4DA6-80C4-1A82D2A752CB}">
  <ds:schemaRefs>
    <ds:schemaRef ds:uri="http://schemas.microsoft.com/sharepoint/v3/contenttype/forms"/>
  </ds:schemaRefs>
</ds:datastoreItem>
</file>

<file path=customXml/itemProps3.xml><?xml version="1.0" encoding="utf-8"?>
<ds:datastoreItem xmlns:ds="http://schemas.openxmlformats.org/officeDocument/2006/customXml" ds:itemID="{9BF60BFE-BB3C-4AD4-9E68-CAAE65ABA285}">
  <ds:schemaRefs>
    <ds:schemaRef ds:uri="http://schemas.microsoft.com/office/2006/metadata/properties"/>
    <ds:schemaRef ds:uri="http://schemas.microsoft.com/office/infopath/2007/PartnerControls"/>
    <ds:schemaRef ds:uri="40e0c9b1-632d-4630-992a-031bed82bb18"/>
    <ds:schemaRef ds:uri="1d3a04ba-f9d2-4785-a2ba-6ba6c92485b3"/>
  </ds:schemaRefs>
</ds:datastoreItem>
</file>

<file path=customXml/itemProps4.xml><?xml version="1.0" encoding="utf-8"?>
<ds:datastoreItem xmlns:ds="http://schemas.openxmlformats.org/officeDocument/2006/customXml" ds:itemID="{831FEBF3-0985-4AD4-BA21-5F03F0647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OFG Policy Template (1) (2)</Template>
  <TotalTime>1</TotalTime>
  <Pages>8</Pages>
  <Words>1730</Words>
  <Characters>9861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Cox</dc:creator>
  <cp:keywords/>
  <dc:description/>
  <cp:lastModifiedBy>Jessica Gardner</cp:lastModifiedBy>
  <cp:revision>3</cp:revision>
  <cp:lastPrinted>2026-06-19T16:14:00Z</cp:lastPrinted>
  <dcterms:created xsi:type="dcterms:W3CDTF">2026-09-14T11:10:00Z</dcterms:created>
  <dcterms:modified xsi:type="dcterms:W3CDTF">2026-09-14T11:14:00Z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0x0101009C52F6C5176230428E068AA43A425CFC</vt:lpwstr>
  </property>
  <property fmtid="{D5CDD505-2E9C-101B-9397-08002B2CF9AE}" pid="3" name="docLang">
    <vt:lpwstr>en</vt:lpwstr>
  </property>
  <property fmtid="{D5CDD505-2E9C-101B-9397-08002B2CF9AE}" pid="4" name="MediaServiceImageTags">
    <vt:lpwstr/>
  </property>
</Properties>
</file>